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86" w:type="dxa"/>
        <w:tblInd w:w="-592" w:type="dxa"/>
        <w:tblLayout w:type="fixed"/>
        <w:tblLook w:val="0000" w:firstRow="0" w:lastRow="0" w:firstColumn="0" w:lastColumn="0" w:noHBand="0" w:noVBand="0"/>
      </w:tblPr>
      <w:tblGrid>
        <w:gridCol w:w="4386"/>
        <w:gridCol w:w="5600"/>
      </w:tblGrid>
      <w:tr w:rsidR="00720D9F" w:rsidRPr="00D705F1" w:rsidTr="00E15167">
        <w:tblPrEx>
          <w:tblCellMar>
            <w:top w:w="0" w:type="dxa"/>
            <w:bottom w:w="0" w:type="dxa"/>
          </w:tblCellMar>
        </w:tblPrEx>
        <w:tc>
          <w:tcPr>
            <w:tcW w:w="4386" w:type="dxa"/>
          </w:tcPr>
          <w:p w:rsidR="00720D9F" w:rsidRPr="00D705F1" w:rsidRDefault="00720D9F" w:rsidP="00E15167">
            <w:pPr>
              <w:pStyle w:val="Header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D705F1">
              <w:rPr>
                <w:rFonts w:ascii="Times New Roman" w:hAnsi="Times New Roman"/>
                <w:b/>
                <w:sz w:val="26"/>
                <w:szCs w:val="26"/>
                <w:lang w:val="pl-PL"/>
              </w:rPr>
              <w:t>BỘ CÔNG AN</w:t>
            </w:r>
          </w:p>
        </w:tc>
        <w:tc>
          <w:tcPr>
            <w:tcW w:w="5600" w:type="dxa"/>
          </w:tcPr>
          <w:p w:rsidR="00720D9F" w:rsidRPr="00D705F1" w:rsidRDefault="00720D9F" w:rsidP="00260BEA">
            <w:pPr>
              <w:pStyle w:val="Header"/>
              <w:ind w:hanging="108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D705F1">
              <w:rPr>
                <w:rFonts w:ascii="Times New Roman" w:hAnsi="Times New Roman"/>
                <w:b/>
                <w:bCs/>
                <w:sz w:val="26"/>
                <w:szCs w:val="26"/>
              </w:rPr>
              <w:t>CỘNG HÒA XÃ HỘI CHỦ NGHĨA VIỆT NAM</w:t>
            </w:r>
          </w:p>
        </w:tc>
      </w:tr>
      <w:tr w:rsidR="00720D9F" w:rsidRPr="00D705F1" w:rsidTr="00E15167">
        <w:tblPrEx>
          <w:tblCellMar>
            <w:top w:w="0" w:type="dxa"/>
            <w:bottom w:w="0" w:type="dxa"/>
          </w:tblCellMar>
        </w:tblPrEx>
        <w:tc>
          <w:tcPr>
            <w:tcW w:w="4386" w:type="dxa"/>
          </w:tcPr>
          <w:p w:rsidR="001546A6" w:rsidRPr="00D705F1" w:rsidRDefault="00376CCC" w:rsidP="00260BEA">
            <w:pPr>
              <w:pStyle w:val="Header"/>
              <w:rPr>
                <w:rFonts w:ascii="Times New Roman" w:hAnsi="Times New Roman"/>
                <w:sz w:val="24"/>
                <w:szCs w:val="24"/>
              </w:rPr>
            </w:pPr>
            <w:r w:rsidRPr="00D705F1">
              <w:rPr>
                <w:rFonts w:ascii="Times New Roman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905510</wp:posOffset>
                      </wp:positionH>
                      <wp:positionV relativeFrom="paragraph">
                        <wp:posOffset>90170</wp:posOffset>
                      </wp:positionV>
                      <wp:extent cx="800100" cy="0"/>
                      <wp:effectExtent l="0" t="0" r="0" b="0"/>
                      <wp:wrapNone/>
                      <wp:docPr id="3" name="Line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00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CC3275" id="Line 6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1.3pt,7.1pt" to="134.3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cbQEQ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"/>
                  </w:pict>
                </mc:Fallback>
              </mc:AlternateContent>
            </w:r>
          </w:p>
          <w:p w:rsidR="00720D9F" w:rsidRPr="00D705F1" w:rsidRDefault="00720D9F" w:rsidP="00260BEA">
            <w:pPr>
              <w:pStyle w:val="Head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00" w:type="dxa"/>
          </w:tcPr>
          <w:p w:rsidR="00720D9F" w:rsidRPr="00D705F1" w:rsidRDefault="00376CCC" w:rsidP="00260BEA">
            <w:pPr>
              <w:pStyle w:val="Header"/>
              <w:jc w:val="center"/>
              <w:rPr>
                <w:rFonts w:ascii="Times New Roman" w:hAnsi="Times New Roman"/>
                <w:b/>
                <w:bCs/>
                <w:szCs w:val="28"/>
              </w:rPr>
            </w:pPr>
            <w:r w:rsidRPr="00D705F1">
              <w:rPr>
                <w:rFonts w:ascii="Times New Roman" w:hAnsi="Times New Roman"/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781685</wp:posOffset>
                      </wp:positionH>
                      <wp:positionV relativeFrom="paragraph">
                        <wp:posOffset>248285</wp:posOffset>
                      </wp:positionV>
                      <wp:extent cx="1828800" cy="0"/>
                      <wp:effectExtent l="0" t="0" r="0" b="0"/>
                      <wp:wrapNone/>
                      <wp:docPr id="2" name="Line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3AB0D7" id="Line 63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.55pt,19.55pt" to="205.55pt,1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"/>
                  </w:pict>
                </mc:Fallback>
              </mc:AlternateContent>
            </w:r>
            <w:r w:rsidR="00345B2A" w:rsidRPr="00D705F1">
              <w:rPr>
                <w:rFonts w:ascii="Times New Roman" w:hAnsi="Times New Roman"/>
                <w:b/>
                <w:bCs/>
                <w:szCs w:val="28"/>
              </w:rPr>
              <w:t xml:space="preserve"> </w:t>
            </w:r>
            <w:r w:rsidR="00720D9F" w:rsidRPr="00D705F1">
              <w:rPr>
                <w:rFonts w:ascii="Times New Roman" w:hAnsi="Times New Roman"/>
                <w:b/>
                <w:bCs/>
                <w:szCs w:val="28"/>
              </w:rPr>
              <w:t>Độc lập - Tự do - Hạnh phúc</w:t>
            </w:r>
          </w:p>
        </w:tc>
      </w:tr>
      <w:tr w:rsidR="00720D9F" w:rsidRPr="00D705F1" w:rsidTr="00CE4AC1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4386" w:type="dxa"/>
            <w:vAlign w:val="center"/>
          </w:tcPr>
          <w:p w:rsidR="00720D9F" w:rsidRDefault="00720D9F" w:rsidP="00CC4528">
            <w:pPr>
              <w:pStyle w:val="Header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05F1">
              <w:rPr>
                <w:rFonts w:ascii="Times New Roman" w:hAnsi="Times New Roman"/>
                <w:sz w:val="26"/>
                <w:szCs w:val="26"/>
              </w:rPr>
              <w:t xml:space="preserve">Số:        </w:t>
            </w:r>
            <w:r w:rsidR="0020740E" w:rsidRPr="00D705F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CC4528" w:rsidRPr="00D705F1">
              <w:rPr>
                <w:rFonts w:ascii="Times New Roman" w:hAnsi="Times New Roman"/>
                <w:sz w:val="26"/>
                <w:szCs w:val="26"/>
              </w:rPr>
              <w:t>/2026/TT</w:t>
            </w:r>
            <w:r w:rsidRPr="00D705F1">
              <w:rPr>
                <w:rFonts w:ascii="Times New Roman" w:hAnsi="Times New Roman"/>
                <w:sz w:val="26"/>
                <w:szCs w:val="26"/>
              </w:rPr>
              <w:t>-</w:t>
            </w:r>
            <w:r w:rsidR="001546A6" w:rsidRPr="00D705F1">
              <w:rPr>
                <w:rFonts w:ascii="Times New Roman" w:hAnsi="Times New Roman"/>
                <w:sz w:val="26"/>
                <w:szCs w:val="26"/>
              </w:rPr>
              <w:t>BCA</w:t>
            </w:r>
          </w:p>
          <w:p w:rsidR="00DF5BF4" w:rsidRPr="00D705F1" w:rsidRDefault="00DF5BF4" w:rsidP="00CC4528">
            <w:pPr>
              <w:pStyle w:val="Header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(Dự thảo)</w:t>
            </w:r>
          </w:p>
        </w:tc>
        <w:tc>
          <w:tcPr>
            <w:tcW w:w="5600" w:type="dxa"/>
            <w:vAlign w:val="center"/>
          </w:tcPr>
          <w:p w:rsidR="00720D9F" w:rsidRPr="00D705F1" w:rsidRDefault="00720D9F" w:rsidP="00CC4528">
            <w:pPr>
              <w:pStyle w:val="Header"/>
              <w:jc w:val="center"/>
              <w:rPr>
                <w:rFonts w:ascii="Times New Roman" w:hAnsi="Times New Roman"/>
                <w:i/>
                <w:iCs/>
                <w:sz w:val="26"/>
                <w:szCs w:val="26"/>
                <w:u w:val="single"/>
              </w:rPr>
            </w:pPr>
            <w:r w:rsidRPr="00D705F1">
              <w:rPr>
                <w:rFonts w:ascii="Times New Roman" w:hAnsi="Times New Roman"/>
                <w:i/>
                <w:iCs/>
                <w:sz w:val="26"/>
                <w:szCs w:val="26"/>
              </w:rPr>
              <w:t>Hà Nội, ngày       tháng      năm 20</w:t>
            </w:r>
            <w:r w:rsidR="00506B7A" w:rsidRPr="00D705F1">
              <w:rPr>
                <w:rFonts w:ascii="Times New Roman" w:hAnsi="Times New Roman"/>
                <w:i/>
                <w:iCs/>
                <w:sz w:val="26"/>
                <w:szCs w:val="26"/>
              </w:rPr>
              <w:t>2</w:t>
            </w:r>
            <w:r w:rsidR="00CC4528" w:rsidRPr="00D705F1">
              <w:rPr>
                <w:rFonts w:ascii="Times New Roman" w:hAnsi="Times New Roman"/>
                <w:i/>
                <w:iCs/>
                <w:sz w:val="26"/>
                <w:szCs w:val="26"/>
              </w:rPr>
              <w:t>6</w:t>
            </w:r>
          </w:p>
        </w:tc>
      </w:tr>
    </w:tbl>
    <w:p w:rsidR="00D8630B" w:rsidRPr="00D705F1" w:rsidRDefault="00D8630B" w:rsidP="003F122D">
      <w:pPr>
        <w:spacing w:before="60" w:after="240" w:line="288" w:lineRule="auto"/>
        <w:ind w:firstLine="561"/>
        <w:jc w:val="both"/>
        <w:rPr>
          <w:rFonts w:ascii="Times New Roman" w:hAnsi="Times New Roman"/>
          <w:szCs w:val="28"/>
          <w:lang w:val="nl-NL"/>
        </w:rPr>
      </w:pPr>
    </w:p>
    <w:p w:rsidR="00CC4528" w:rsidRPr="00D705F1" w:rsidRDefault="00CC4528" w:rsidP="00787235">
      <w:pPr>
        <w:spacing w:line="300" w:lineRule="exact"/>
        <w:ind w:firstLine="567"/>
        <w:jc w:val="center"/>
        <w:rPr>
          <w:rFonts w:ascii="Times New Roman" w:hAnsi="Times New Roman"/>
          <w:b/>
        </w:rPr>
      </w:pPr>
      <w:r w:rsidRPr="00D705F1">
        <w:rPr>
          <w:rFonts w:ascii="Times New Roman" w:hAnsi="Times New Roman"/>
          <w:b/>
        </w:rPr>
        <w:t>THÔNG TƯ</w:t>
      </w:r>
    </w:p>
    <w:p w:rsidR="00CC4528" w:rsidRPr="00D705F1" w:rsidRDefault="00376CCC" w:rsidP="00787235">
      <w:pPr>
        <w:spacing w:after="360" w:line="300" w:lineRule="exact"/>
        <w:ind w:firstLine="709"/>
        <w:jc w:val="center"/>
        <w:rPr>
          <w:rFonts w:ascii="Times New Roman" w:hAnsi="Times New Roman"/>
          <w:b/>
        </w:rPr>
      </w:pPr>
      <w:r w:rsidRPr="00D705F1">
        <w:rPr>
          <w:rFonts w:ascii="Times New Roman" w:hAnsi="Times New Roman"/>
          <w:noProof/>
        </w:rPr>
        <mc:AlternateContent>
          <mc:Choice Requires="wps">
            <w:drawing>
              <wp:anchor distT="4294967295" distB="4294967295" distL="114300" distR="114300" simplePos="0" relativeHeight="251658752" behindDoc="0" locked="0" layoutInCell="1" allowOverlap="1">
                <wp:simplePos x="0" y="0"/>
                <wp:positionH relativeFrom="column">
                  <wp:posOffset>1901825</wp:posOffset>
                </wp:positionH>
                <wp:positionV relativeFrom="paragraph">
                  <wp:posOffset>594359</wp:posOffset>
                </wp:positionV>
                <wp:extent cx="2222500" cy="0"/>
                <wp:effectExtent l="0" t="0" r="6350" b="0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22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118B84" id="Line 4" o:spid="_x0000_s1026" style="position:absolute;flip:y;z-index:2516587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49.75pt,46.8pt" to="324.75pt,4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"/>
            </w:pict>
          </mc:Fallback>
        </mc:AlternateContent>
      </w:r>
      <w:r w:rsidR="00787235" w:rsidRPr="00787235">
        <w:rPr>
          <w:rFonts w:ascii="Times New Roman" w:hAnsi="Times New Roman"/>
          <w:b/>
        </w:rPr>
        <w:t xml:space="preserve">Quy </w:t>
      </w:r>
      <w:r w:rsidR="00787235" w:rsidRPr="00787235">
        <w:rPr>
          <w:rFonts w:ascii="Times New Roman" w:hAnsi="Times New Roman" w:hint="eastAsia"/>
          <w:b/>
        </w:rPr>
        <w:t>đ</w:t>
      </w:r>
      <w:r w:rsidR="00787235" w:rsidRPr="00787235">
        <w:rPr>
          <w:rFonts w:ascii="Times New Roman" w:hAnsi="Times New Roman"/>
          <w:b/>
        </w:rPr>
        <w:t xml:space="preserve">ịnh về giám </w:t>
      </w:r>
      <w:r w:rsidR="00787235" w:rsidRPr="00787235">
        <w:rPr>
          <w:rFonts w:ascii="Times New Roman" w:hAnsi="Times New Roman" w:hint="eastAsia"/>
          <w:b/>
        </w:rPr>
        <w:t>đ</w:t>
      </w:r>
      <w:r w:rsidR="00787235" w:rsidRPr="00787235">
        <w:rPr>
          <w:rFonts w:ascii="Times New Roman" w:hAnsi="Times New Roman"/>
          <w:b/>
        </w:rPr>
        <w:t>ịnh viên t</w:t>
      </w:r>
      <w:r w:rsidR="00787235" w:rsidRPr="00787235">
        <w:rPr>
          <w:rFonts w:ascii="Times New Roman" w:hAnsi="Times New Roman" w:hint="eastAsia"/>
          <w:b/>
        </w:rPr>
        <w:t>ư</w:t>
      </w:r>
      <w:r w:rsidR="00787235" w:rsidRPr="00787235">
        <w:rPr>
          <w:rFonts w:ascii="Times New Roman" w:hAnsi="Times New Roman"/>
          <w:b/>
        </w:rPr>
        <w:t xml:space="preserve"> pháp trong lĩnh vực kỹ thuật hình sự; bổ nhiệm, miễn nhiệm giám </w:t>
      </w:r>
      <w:r w:rsidR="00787235" w:rsidRPr="00787235">
        <w:rPr>
          <w:rFonts w:ascii="Times New Roman" w:hAnsi="Times New Roman" w:hint="eastAsia"/>
          <w:b/>
        </w:rPr>
        <w:t>đ</w:t>
      </w:r>
      <w:r w:rsidR="00787235" w:rsidRPr="00787235">
        <w:rPr>
          <w:rFonts w:ascii="Times New Roman" w:hAnsi="Times New Roman"/>
          <w:b/>
        </w:rPr>
        <w:t>ịnh viên t</w:t>
      </w:r>
      <w:r w:rsidR="00787235" w:rsidRPr="00787235">
        <w:rPr>
          <w:rFonts w:ascii="Times New Roman" w:hAnsi="Times New Roman" w:hint="eastAsia"/>
          <w:b/>
        </w:rPr>
        <w:t>ư</w:t>
      </w:r>
      <w:r w:rsidR="00787235" w:rsidRPr="00787235">
        <w:rPr>
          <w:rFonts w:ascii="Times New Roman" w:hAnsi="Times New Roman"/>
          <w:b/>
        </w:rPr>
        <w:t xml:space="preserve"> pháp và công nhận, hủy bỏ công nhận tổ chức, ng</w:t>
      </w:r>
      <w:r w:rsidR="00787235" w:rsidRPr="00787235">
        <w:rPr>
          <w:rFonts w:ascii="Times New Roman" w:hAnsi="Times New Roman" w:hint="eastAsia"/>
          <w:b/>
        </w:rPr>
        <w:t>ư</w:t>
      </w:r>
      <w:r w:rsidR="00787235" w:rsidRPr="00787235">
        <w:rPr>
          <w:rFonts w:ascii="Times New Roman" w:hAnsi="Times New Roman"/>
          <w:b/>
        </w:rPr>
        <w:t xml:space="preserve">ời giám </w:t>
      </w:r>
      <w:r w:rsidR="00787235" w:rsidRPr="00787235">
        <w:rPr>
          <w:rFonts w:ascii="Times New Roman" w:hAnsi="Times New Roman" w:hint="eastAsia"/>
          <w:b/>
        </w:rPr>
        <w:t>đ</w:t>
      </w:r>
      <w:r w:rsidR="00787235" w:rsidRPr="00787235">
        <w:rPr>
          <w:rFonts w:ascii="Times New Roman" w:hAnsi="Times New Roman"/>
          <w:b/>
        </w:rPr>
        <w:t>ịnh t</w:t>
      </w:r>
      <w:r w:rsidR="00787235" w:rsidRPr="00787235">
        <w:rPr>
          <w:rFonts w:ascii="Times New Roman" w:hAnsi="Times New Roman" w:hint="eastAsia"/>
          <w:b/>
        </w:rPr>
        <w:t>ư</w:t>
      </w:r>
      <w:r w:rsidR="00787235" w:rsidRPr="00787235">
        <w:rPr>
          <w:rFonts w:ascii="Times New Roman" w:hAnsi="Times New Roman"/>
          <w:b/>
        </w:rPr>
        <w:t xml:space="preserve"> pháp theo vụ việc trong Công an nhân dân</w:t>
      </w:r>
    </w:p>
    <w:p w:rsidR="00787235" w:rsidRPr="005E694A" w:rsidRDefault="00787235" w:rsidP="005E694A">
      <w:pPr>
        <w:tabs>
          <w:tab w:val="left" w:pos="993"/>
        </w:tabs>
        <w:spacing w:before="120" w:after="120" w:line="320" w:lineRule="exact"/>
        <w:ind w:firstLine="567"/>
        <w:jc w:val="both"/>
        <w:rPr>
          <w:rFonts w:ascii="Times New Roman" w:hAnsi="Times New Roman"/>
          <w:snapToGrid w:val="0"/>
          <w:spacing w:val="-4"/>
        </w:rPr>
      </w:pPr>
      <w:r w:rsidRPr="005E694A">
        <w:rPr>
          <w:rFonts w:ascii="Times New Roman" w:hAnsi="Times New Roman"/>
          <w:snapToGrid w:val="0"/>
          <w:spacing w:val="-4"/>
        </w:rPr>
        <w:t>C</w:t>
      </w:r>
      <w:r w:rsidRPr="005E694A">
        <w:rPr>
          <w:rFonts w:ascii="Times New Roman" w:hAnsi="Times New Roman" w:hint="eastAsia"/>
          <w:snapToGrid w:val="0"/>
          <w:spacing w:val="-4"/>
        </w:rPr>
        <w:t>ă</w:t>
      </w:r>
      <w:r w:rsidRPr="005E694A">
        <w:rPr>
          <w:rFonts w:ascii="Times New Roman" w:hAnsi="Times New Roman"/>
          <w:snapToGrid w:val="0"/>
          <w:spacing w:val="-4"/>
        </w:rPr>
        <w:t xml:space="preserve">n cứ Luật Giám </w:t>
      </w:r>
      <w:r w:rsidRPr="005E694A">
        <w:rPr>
          <w:rFonts w:ascii="Times New Roman" w:hAnsi="Times New Roman" w:hint="eastAsia"/>
          <w:snapToGrid w:val="0"/>
          <w:spacing w:val="-4"/>
        </w:rPr>
        <w:t>đ</w:t>
      </w:r>
      <w:r w:rsidRPr="005E694A">
        <w:rPr>
          <w:rFonts w:ascii="Times New Roman" w:hAnsi="Times New Roman"/>
          <w:snapToGrid w:val="0"/>
          <w:spacing w:val="-4"/>
        </w:rPr>
        <w:t>ịnh t</w:t>
      </w:r>
      <w:r w:rsidRPr="005E694A">
        <w:rPr>
          <w:rFonts w:ascii="Times New Roman" w:hAnsi="Times New Roman" w:hint="eastAsia"/>
          <w:snapToGrid w:val="0"/>
          <w:spacing w:val="-4"/>
        </w:rPr>
        <w:t>ư</w:t>
      </w:r>
      <w:r w:rsidRPr="005E694A">
        <w:rPr>
          <w:rFonts w:ascii="Times New Roman" w:hAnsi="Times New Roman"/>
          <w:snapToGrid w:val="0"/>
          <w:spacing w:val="-4"/>
        </w:rPr>
        <w:t xml:space="preserve"> pháp số 105/2025/QH15 ngày 05 tháng 12 n</w:t>
      </w:r>
      <w:r w:rsidRPr="005E694A">
        <w:rPr>
          <w:rFonts w:ascii="Times New Roman" w:hAnsi="Times New Roman" w:hint="eastAsia"/>
          <w:snapToGrid w:val="0"/>
          <w:spacing w:val="-4"/>
        </w:rPr>
        <w:t>ă</w:t>
      </w:r>
      <w:r w:rsidRPr="005E694A">
        <w:rPr>
          <w:rFonts w:ascii="Times New Roman" w:hAnsi="Times New Roman"/>
          <w:snapToGrid w:val="0"/>
          <w:spacing w:val="-4"/>
        </w:rPr>
        <w:t>m 2025;</w:t>
      </w:r>
    </w:p>
    <w:p w:rsidR="00787235" w:rsidRPr="00787235" w:rsidRDefault="00787235" w:rsidP="005E694A">
      <w:pPr>
        <w:tabs>
          <w:tab w:val="left" w:pos="993"/>
        </w:tabs>
        <w:spacing w:before="120" w:after="120" w:line="32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>C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 xml:space="preserve">n cứ Nghị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số   /2026/N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-CP ngày  tháng   n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 xml:space="preserve">m 2026 của Chính phủ quy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chi tiết và biện pháp thi hành Luật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pháp;</w:t>
      </w:r>
    </w:p>
    <w:p w:rsidR="00787235" w:rsidRPr="00787235" w:rsidRDefault="00787235" w:rsidP="005E694A">
      <w:pPr>
        <w:tabs>
          <w:tab w:val="left" w:pos="993"/>
        </w:tabs>
        <w:spacing w:before="120" w:after="120" w:line="32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>C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 xml:space="preserve">n cứ Nghị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số 02/2025/N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-CP ngày 18 tháng 02 n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 xml:space="preserve">m 2025 của Chính phủ quy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chức n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>ng, nhiệm vụ, quyền hạn và c</w:t>
      </w:r>
      <w:r w:rsidRPr="00787235">
        <w:rPr>
          <w:rFonts w:ascii="Times New Roman" w:hAnsi="Times New Roman" w:hint="eastAsia"/>
          <w:snapToGrid w:val="0"/>
        </w:rPr>
        <w:t>ơ</w:t>
      </w:r>
      <w:r w:rsidRPr="00787235">
        <w:rPr>
          <w:rFonts w:ascii="Times New Roman" w:hAnsi="Times New Roman"/>
          <w:snapToGrid w:val="0"/>
        </w:rPr>
        <w:t xml:space="preserve"> cấu tổ chức của Bộ Công an </w:t>
      </w:r>
      <w:r w:rsidRPr="00787235">
        <w:rPr>
          <w:rFonts w:ascii="Times New Roman" w:hAnsi="Times New Roman" w:hint="eastAsia"/>
          <w:snapToGrid w:val="0"/>
        </w:rPr>
        <w:t>đư</w:t>
      </w:r>
      <w:r w:rsidRPr="00787235">
        <w:rPr>
          <w:rFonts w:ascii="Times New Roman" w:hAnsi="Times New Roman"/>
          <w:snapToGrid w:val="0"/>
        </w:rPr>
        <w:t xml:space="preserve">ợc sửa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ổi, bổ sung bởi Nghị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số 11/2025/N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-CP;</w:t>
      </w:r>
    </w:p>
    <w:p w:rsidR="00787235" w:rsidRPr="00787235" w:rsidRDefault="00787235" w:rsidP="005E694A">
      <w:pPr>
        <w:tabs>
          <w:tab w:val="left" w:pos="993"/>
        </w:tabs>
        <w:spacing w:before="120" w:after="120" w:line="32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 xml:space="preserve">Theo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ề nghị của Viện tr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ởng Viện Khoa học hình sự, </w:t>
      </w:r>
    </w:p>
    <w:p w:rsidR="00787235" w:rsidRPr="00787235" w:rsidRDefault="00787235" w:rsidP="005E694A">
      <w:pPr>
        <w:tabs>
          <w:tab w:val="left" w:pos="993"/>
        </w:tabs>
        <w:spacing w:before="120" w:after="120" w:line="32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>Bộ tr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>ởng Bộ Công an ban hành Thông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quy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về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lĩnh vực kỹ thuật hình sự; bổ nhiệm, miễn nhiệm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và công nhận, hủy bỏ công nhận tổ chức, ng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ời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theo vụ việc trong Công an nhân dân.</w:t>
      </w:r>
    </w:p>
    <w:p w:rsidR="00787235" w:rsidRPr="00787235" w:rsidRDefault="00787235" w:rsidP="00787235">
      <w:pPr>
        <w:tabs>
          <w:tab w:val="left" w:pos="993"/>
        </w:tabs>
        <w:spacing w:line="288" w:lineRule="auto"/>
        <w:ind w:firstLine="567"/>
        <w:jc w:val="center"/>
        <w:rPr>
          <w:rFonts w:ascii="Times New Roman" w:hAnsi="Times New Roman"/>
          <w:b/>
          <w:bCs/>
          <w:snapToGrid w:val="0"/>
        </w:rPr>
      </w:pPr>
      <w:r w:rsidRPr="00787235">
        <w:rPr>
          <w:rFonts w:ascii="Times New Roman" w:hAnsi="Times New Roman"/>
          <w:b/>
          <w:bCs/>
          <w:snapToGrid w:val="0"/>
        </w:rPr>
        <w:t>Ch</w:t>
      </w:r>
      <w:r w:rsidRPr="00787235">
        <w:rPr>
          <w:rFonts w:ascii="Times New Roman" w:hAnsi="Times New Roman" w:hint="eastAsia"/>
          <w:b/>
          <w:bCs/>
          <w:snapToGrid w:val="0"/>
        </w:rPr>
        <w:t>ươ</w:t>
      </w:r>
      <w:r w:rsidRPr="00787235">
        <w:rPr>
          <w:rFonts w:ascii="Times New Roman" w:hAnsi="Times New Roman"/>
          <w:b/>
          <w:bCs/>
          <w:snapToGrid w:val="0"/>
        </w:rPr>
        <w:t>ng I</w:t>
      </w:r>
    </w:p>
    <w:p w:rsidR="00787235" w:rsidRPr="00787235" w:rsidRDefault="00787235" w:rsidP="00787235">
      <w:pPr>
        <w:tabs>
          <w:tab w:val="left" w:pos="993"/>
        </w:tabs>
        <w:spacing w:line="288" w:lineRule="auto"/>
        <w:ind w:firstLine="567"/>
        <w:jc w:val="center"/>
        <w:rPr>
          <w:rFonts w:ascii="Times New Roman" w:hAnsi="Times New Roman"/>
          <w:b/>
          <w:bCs/>
          <w:snapToGrid w:val="0"/>
        </w:rPr>
      </w:pPr>
      <w:r w:rsidRPr="00787235">
        <w:rPr>
          <w:rFonts w:ascii="Times New Roman" w:hAnsi="Times New Roman"/>
          <w:b/>
          <w:bCs/>
          <w:snapToGrid w:val="0"/>
        </w:rPr>
        <w:t xml:space="preserve">QUY </w:t>
      </w: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>ỊNH CHUNG</w:t>
      </w:r>
    </w:p>
    <w:p w:rsidR="00787235" w:rsidRPr="00787235" w:rsidRDefault="00787235" w:rsidP="005E694A">
      <w:pPr>
        <w:tabs>
          <w:tab w:val="left" w:pos="993"/>
        </w:tabs>
        <w:spacing w:before="120" w:line="320" w:lineRule="exact"/>
        <w:ind w:firstLine="567"/>
        <w:jc w:val="both"/>
        <w:rPr>
          <w:rFonts w:ascii="Times New Roman" w:hAnsi="Times New Roman"/>
          <w:b/>
          <w:bCs/>
          <w:snapToGrid w:val="0"/>
        </w:rPr>
      </w:pP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 xml:space="preserve">iều 1. Phạm vi </w:t>
      </w: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>iều chỉnh</w:t>
      </w:r>
    </w:p>
    <w:p w:rsidR="00787235" w:rsidRPr="00787235" w:rsidRDefault="00787235" w:rsidP="005E694A">
      <w:pPr>
        <w:tabs>
          <w:tab w:val="left" w:pos="993"/>
        </w:tabs>
        <w:spacing w:before="120" w:line="32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>Thông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này quy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về:</w:t>
      </w:r>
    </w:p>
    <w:p w:rsidR="00787235" w:rsidRPr="00787235" w:rsidRDefault="00787235" w:rsidP="005E694A">
      <w:pPr>
        <w:tabs>
          <w:tab w:val="left" w:pos="993"/>
        </w:tabs>
        <w:spacing w:before="120" w:line="32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 xml:space="preserve">1.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lĩnh vực kỹ thuật hình sự, gồm: Các chuyên ngành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kỹ thuật hình sự; tiêu chuẩn cụ thể theo quy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tại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iểm b và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iểm c khoản 1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iều 10 Luật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ối với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lĩnh vực kỹ thuật hình sự.</w:t>
      </w:r>
    </w:p>
    <w:p w:rsidR="00787235" w:rsidRPr="00787235" w:rsidRDefault="00787235" w:rsidP="005E694A">
      <w:pPr>
        <w:tabs>
          <w:tab w:val="left" w:pos="993"/>
        </w:tabs>
        <w:spacing w:before="120" w:line="32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 xml:space="preserve">2. Phân công trách nhiệm trong việc bổ nhiệm, miễn nhiệm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và công nhận, hủy bỏ công nhận tổ chức, ng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ời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theo vụ việc; tiêu chuẩn công nhận tổ chức, ng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ời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theo vụ việc trong Công an nhân dân.</w:t>
      </w:r>
    </w:p>
    <w:p w:rsidR="00787235" w:rsidRPr="005E694A" w:rsidRDefault="00787235" w:rsidP="005E694A">
      <w:pPr>
        <w:tabs>
          <w:tab w:val="left" w:pos="993"/>
        </w:tabs>
        <w:spacing w:before="120" w:line="320" w:lineRule="exact"/>
        <w:ind w:firstLine="567"/>
        <w:jc w:val="both"/>
        <w:rPr>
          <w:rFonts w:ascii="Times New Roman" w:hAnsi="Times New Roman"/>
          <w:b/>
          <w:bCs/>
          <w:snapToGrid w:val="0"/>
        </w:rPr>
      </w:pPr>
      <w:r w:rsidRPr="005E694A">
        <w:rPr>
          <w:rFonts w:ascii="Times New Roman" w:hAnsi="Times New Roman" w:hint="eastAsia"/>
          <w:b/>
          <w:bCs/>
          <w:snapToGrid w:val="0"/>
        </w:rPr>
        <w:t>Đ</w:t>
      </w:r>
      <w:r w:rsidRPr="005E694A">
        <w:rPr>
          <w:rFonts w:ascii="Times New Roman" w:hAnsi="Times New Roman"/>
          <w:b/>
          <w:bCs/>
          <w:snapToGrid w:val="0"/>
        </w:rPr>
        <w:t xml:space="preserve">iều 2. </w:t>
      </w:r>
      <w:r w:rsidRPr="005E694A">
        <w:rPr>
          <w:rFonts w:ascii="Times New Roman" w:hAnsi="Times New Roman" w:hint="eastAsia"/>
          <w:b/>
          <w:bCs/>
          <w:snapToGrid w:val="0"/>
        </w:rPr>
        <w:t>Đ</w:t>
      </w:r>
      <w:r w:rsidRPr="005E694A">
        <w:rPr>
          <w:rFonts w:ascii="Times New Roman" w:hAnsi="Times New Roman"/>
          <w:b/>
          <w:bCs/>
          <w:snapToGrid w:val="0"/>
        </w:rPr>
        <w:t>ối t</w:t>
      </w:r>
      <w:r w:rsidRPr="005E694A">
        <w:rPr>
          <w:rFonts w:ascii="Times New Roman" w:hAnsi="Times New Roman" w:hint="eastAsia"/>
          <w:b/>
          <w:bCs/>
          <w:snapToGrid w:val="0"/>
        </w:rPr>
        <w:t>ư</w:t>
      </w:r>
      <w:r w:rsidRPr="005E694A">
        <w:rPr>
          <w:rFonts w:ascii="Times New Roman" w:hAnsi="Times New Roman"/>
          <w:b/>
          <w:bCs/>
          <w:snapToGrid w:val="0"/>
        </w:rPr>
        <w:t>ợng áp dụng</w:t>
      </w:r>
    </w:p>
    <w:p w:rsidR="00787235" w:rsidRPr="00787235" w:rsidRDefault="00787235" w:rsidP="005E694A">
      <w:pPr>
        <w:tabs>
          <w:tab w:val="left" w:pos="993"/>
        </w:tabs>
        <w:spacing w:before="120" w:line="32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 xml:space="preserve">1. Tổ chức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công lập,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thuộc các tổ chức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công lập trong lĩnh vực kỹ thuật hình sự.</w:t>
      </w:r>
    </w:p>
    <w:p w:rsidR="00787235" w:rsidRPr="00787235" w:rsidRDefault="00787235" w:rsidP="005E694A">
      <w:pPr>
        <w:tabs>
          <w:tab w:val="left" w:pos="993"/>
        </w:tabs>
        <w:spacing w:before="120" w:line="32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>2. C</w:t>
      </w:r>
      <w:r w:rsidRPr="00787235">
        <w:rPr>
          <w:rFonts w:ascii="Times New Roman" w:hAnsi="Times New Roman" w:hint="eastAsia"/>
          <w:snapToGrid w:val="0"/>
        </w:rPr>
        <w:t>ơ</w:t>
      </w:r>
      <w:r w:rsidRPr="00787235">
        <w:rPr>
          <w:rFonts w:ascii="Times New Roman" w:hAnsi="Times New Roman"/>
          <w:snapToGrid w:val="0"/>
        </w:rPr>
        <w:t xml:space="preserve"> quan, </w:t>
      </w:r>
      <w:r w:rsidRPr="00787235">
        <w:rPr>
          <w:rFonts w:ascii="Times New Roman" w:hAnsi="Times New Roman" w:hint="eastAsia"/>
          <w:snapToGrid w:val="0"/>
        </w:rPr>
        <w:t>đơ</w:t>
      </w:r>
      <w:r w:rsidRPr="00787235">
        <w:rPr>
          <w:rFonts w:ascii="Times New Roman" w:hAnsi="Times New Roman"/>
          <w:snapToGrid w:val="0"/>
        </w:rPr>
        <w:t xml:space="preserve">n vị, cá nhân thuộc Bộ Công an trong thực hiện việc bổ nhiệm, miễn nhiệm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và công nhận, hủy bỏ công nhận tổ chức, ng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ời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theo vụ việc trong Công an nhân dân.</w:t>
      </w:r>
    </w:p>
    <w:p w:rsidR="00787235" w:rsidRPr="00787235" w:rsidRDefault="00787235" w:rsidP="005E694A">
      <w:pPr>
        <w:tabs>
          <w:tab w:val="left" w:pos="993"/>
        </w:tabs>
        <w:spacing w:before="120" w:line="32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lastRenderedPageBreak/>
        <w:t>3. Các c</w:t>
      </w:r>
      <w:r w:rsidRPr="00787235">
        <w:rPr>
          <w:rFonts w:ascii="Times New Roman" w:hAnsi="Times New Roman" w:hint="eastAsia"/>
          <w:snapToGrid w:val="0"/>
        </w:rPr>
        <w:t>ơ</w:t>
      </w:r>
      <w:r w:rsidRPr="00787235">
        <w:rPr>
          <w:rFonts w:ascii="Times New Roman" w:hAnsi="Times New Roman"/>
          <w:snapToGrid w:val="0"/>
        </w:rPr>
        <w:t xml:space="preserve"> quan, </w:t>
      </w:r>
      <w:r w:rsidRPr="00787235">
        <w:rPr>
          <w:rFonts w:ascii="Times New Roman" w:hAnsi="Times New Roman" w:hint="eastAsia"/>
          <w:snapToGrid w:val="0"/>
        </w:rPr>
        <w:t>đơ</w:t>
      </w:r>
      <w:r w:rsidRPr="00787235">
        <w:rPr>
          <w:rFonts w:ascii="Times New Roman" w:hAnsi="Times New Roman"/>
          <w:snapToGrid w:val="0"/>
        </w:rPr>
        <w:t xml:space="preserve">n vị, tổ chức, cá nhân khác có liên quan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ến hoạt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ộng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lĩnh vực kỹ thuật hình sự.</w:t>
      </w:r>
    </w:p>
    <w:p w:rsidR="00787235" w:rsidRPr="00787235" w:rsidRDefault="00787235" w:rsidP="00787235">
      <w:pPr>
        <w:tabs>
          <w:tab w:val="left" w:pos="993"/>
        </w:tabs>
        <w:spacing w:line="288" w:lineRule="auto"/>
        <w:ind w:firstLine="567"/>
        <w:jc w:val="center"/>
        <w:rPr>
          <w:rFonts w:ascii="Times New Roman" w:hAnsi="Times New Roman"/>
          <w:b/>
          <w:bCs/>
          <w:snapToGrid w:val="0"/>
        </w:rPr>
      </w:pPr>
      <w:r w:rsidRPr="00787235">
        <w:rPr>
          <w:rFonts w:ascii="Times New Roman" w:hAnsi="Times New Roman"/>
          <w:b/>
          <w:bCs/>
          <w:snapToGrid w:val="0"/>
        </w:rPr>
        <w:t>Ch</w:t>
      </w:r>
      <w:r w:rsidRPr="00787235">
        <w:rPr>
          <w:rFonts w:ascii="Times New Roman" w:hAnsi="Times New Roman" w:hint="eastAsia"/>
          <w:b/>
          <w:bCs/>
          <w:snapToGrid w:val="0"/>
        </w:rPr>
        <w:t>ươ</w:t>
      </w:r>
      <w:r w:rsidRPr="00787235">
        <w:rPr>
          <w:rFonts w:ascii="Times New Roman" w:hAnsi="Times New Roman"/>
          <w:b/>
          <w:bCs/>
          <w:snapToGrid w:val="0"/>
        </w:rPr>
        <w:t>ng II</w:t>
      </w:r>
    </w:p>
    <w:p w:rsidR="00787235" w:rsidRPr="00787235" w:rsidRDefault="00787235" w:rsidP="00787235">
      <w:pPr>
        <w:tabs>
          <w:tab w:val="left" w:pos="993"/>
        </w:tabs>
        <w:spacing w:line="288" w:lineRule="auto"/>
        <w:ind w:firstLine="567"/>
        <w:jc w:val="center"/>
        <w:rPr>
          <w:rFonts w:ascii="Times New Roman" w:hAnsi="Times New Roman"/>
          <w:b/>
          <w:bCs/>
          <w:snapToGrid w:val="0"/>
        </w:rPr>
      </w:pPr>
      <w:r w:rsidRPr="00787235">
        <w:rPr>
          <w:rFonts w:ascii="Times New Roman" w:hAnsi="Times New Roman"/>
          <w:b/>
          <w:bCs/>
          <w:snapToGrid w:val="0"/>
        </w:rPr>
        <w:t xml:space="preserve">QUY </w:t>
      </w: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 xml:space="preserve">ỊNH VỀ GIÁM </w:t>
      </w: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>ỊNH VIÊN T</w:t>
      </w:r>
      <w:r w:rsidRPr="00787235">
        <w:rPr>
          <w:rFonts w:ascii="Times New Roman" w:hAnsi="Times New Roman" w:hint="eastAsia"/>
          <w:b/>
          <w:bCs/>
          <w:snapToGrid w:val="0"/>
        </w:rPr>
        <w:t>Ư</w:t>
      </w:r>
      <w:r w:rsidRPr="00787235">
        <w:rPr>
          <w:rFonts w:ascii="Times New Roman" w:hAnsi="Times New Roman"/>
          <w:b/>
          <w:bCs/>
          <w:snapToGrid w:val="0"/>
        </w:rPr>
        <w:t xml:space="preserve"> PHÁP</w:t>
      </w:r>
    </w:p>
    <w:p w:rsidR="00787235" w:rsidRPr="00787235" w:rsidRDefault="00787235" w:rsidP="00787235">
      <w:pPr>
        <w:tabs>
          <w:tab w:val="left" w:pos="993"/>
        </w:tabs>
        <w:spacing w:line="288" w:lineRule="auto"/>
        <w:ind w:firstLine="567"/>
        <w:jc w:val="center"/>
        <w:rPr>
          <w:rFonts w:ascii="Times New Roman" w:hAnsi="Times New Roman"/>
          <w:b/>
          <w:bCs/>
          <w:snapToGrid w:val="0"/>
        </w:rPr>
      </w:pPr>
      <w:r w:rsidRPr="00787235">
        <w:rPr>
          <w:rFonts w:ascii="Times New Roman" w:hAnsi="Times New Roman"/>
          <w:b/>
          <w:bCs/>
          <w:snapToGrid w:val="0"/>
        </w:rPr>
        <w:t>TRONG LĨNH VỰC KỸ THUẬT HÌNH SỰ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b/>
          <w:bCs/>
          <w:snapToGrid w:val="0"/>
        </w:rPr>
      </w:pP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 xml:space="preserve">iều 3. Giám </w:t>
      </w: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>ịnh viên t</w:t>
      </w:r>
      <w:r w:rsidRPr="00787235">
        <w:rPr>
          <w:rFonts w:ascii="Times New Roman" w:hAnsi="Times New Roman" w:hint="eastAsia"/>
          <w:b/>
          <w:bCs/>
          <w:snapToGrid w:val="0"/>
        </w:rPr>
        <w:t>ư</w:t>
      </w:r>
      <w:r w:rsidRPr="00787235">
        <w:rPr>
          <w:rFonts w:ascii="Times New Roman" w:hAnsi="Times New Roman"/>
          <w:b/>
          <w:bCs/>
          <w:snapToGrid w:val="0"/>
        </w:rPr>
        <w:t xml:space="preserve"> pháp trong lĩnh vực kỹ thuật hình sự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 xml:space="preserve">1.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lĩnh vực kỹ thuật hình sự bao gồm: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 dấu vết </w:t>
      </w:r>
      <w:r w:rsidRPr="00787235">
        <w:rPr>
          <w:rFonts w:ascii="Times New Roman" w:hAnsi="Times New Roman" w:hint="eastAsia"/>
          <w:snapToGrid w:val="0"/>
        </w:rPr>
        <w:t>đư</w:t>
      </w:r>
      <w:r w:rsidRPr="00787235">
        <w:rPr>
          <w:rFonts w:ascii="Times New Roman" w:hAnsi="Times New Roman"/>
          <w:snapToGrid w:val="0"/>
        </w:rPr>
        <w:t xml:space="preserve">ờng vân;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dấu vết c</w:t>
      </w:r>
      <w:r w:rsidRPr="00787235">
        <w:rPr>
          <w:rFonts w:ascii="Times New Roman" w:hAnsi="Times New Roman" w:hint="eastAsia"/>
          <w:snapToGrid w:val="0"/>
        </w:rPr>
        <w:t>ơ</w:t>
      </w:r>
      <w:r w:rsidRPr="00787235">
        <w:rPr>
          <w:rFonts w:ascii="Times New Roman" w:hAnsi="Times New Roman"/>
          <w:snapToGrid w:val="0"/>
        </w:rPr>
        <w:t xml:space="preserve"> học;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 súng,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ạn;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 tài liệu;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 cháy, nổ;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 kỹ thuật;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 âm thanh;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 sinh học;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 hoá học;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 kỹ thuật số và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iện tử.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>2. Ng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ời </w:t>
      </w:r>
      <w:r w:rsidRPr="00787235">
        <w:rPr>
          <w:rFonts w:ascii="Times New Roman" w:hAnsi="Times New Roman" w:hint="eastAsia"/>
          <w:snapToGrid w:val="0"/>
        </w:rPr>
        <w:t>đư</w:t>
      </w:r>
      <w:r w:rsidRPr="00787235">
        <w:rPr>
          <w:rFonts w:ascii="Times New Roman" w:hAnsi="Times New Roman"/>
          <w:snapToGrid w:val="0"/>
        </w:rPr>
        <w:t xml:space="preserve">ợc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ề nghị bổ nhiệm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lĩnh vực kỹ thuật hình sự có thể </w:t>
      </w:r>
      <w:r w:rsidRPr="00787235">
        <w:rPr>
          <w:rFonts w:ascii="Times New Roman" w:hAnsi="Times New Roman" w:hint="eastAsia"/>
          <w:snapToGrid w:val="0"/>
        </w:rPr>
        <w:t>đư</w:t>
      </w:r>
      <w:r w:rsidRPr="00787235">
        <w:rPr>
          <w:rFonts w:ascii="Times New Roman" w:hAnsi="Times New Roman"/>
          <w:snapToGrid w:val="0"/>
        </w:rPr>
        <w:t xml:space="preserve">ợc bổ nhiệm nhiều chuyên ngành theo quy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tại khoản 1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iều này khi có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ủ các tiêu chuẩn quy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tại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iều 10 Luật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và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iều 4 Thông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này.</w:t>
      </w:r>
    </w:p>
    <w:p w:rsidR="00787235" w:rsidRPr="005E694A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b/>
          <w:bCs/>
          <w:snapToGrid w:val="0"/>
          <w:spacing w:val="4"/>
        </w:rPr>
      </w:pPr>
      <w:r w:rsidRPr="005E694A">
        <w:rPr>
          <w:rFonts w:ascii="Times New Roman" w:hAnsi="Times New Roman" w:hint="eastAsia"/>
          <w:b/>
          <w:bCs/>
          <w:snapToGrid w:val="0"/>
          <w:spacing w:val="4"/>
        </w:rPr>
        <w:t>Đ</w:t>
      </w:r>
      <w:r w:rsidRPr="005E694A">
        <w:rPr>
          <w:rFonts w:ascii="Times New Roman" w:hAnsi="Times New Roman"/>
          <w:b/>
          <w:bCs/>
          <w:snapToGrid w:val="0"/>
          <w:spacing w:val="4"/>
        </w:rPr>
        <w:t xml:space="preserve">iều 4. Tiêu chuẩn giám </w:t>
      </w:r>
      <w:r w:rsidRPr="005E694A">
        <w:rPr>
          <w:rFonts w:ascii="Times New Roman" w:hAnsi="Times New Roman" w:hint="eastAsia"/>
          <w:b/>
          <w:bCs/>
          <w:snapToGrid w:val="0"/>
          <w:spacing w:val="4"/>
        </w:rPr>
        <w:t>đ</w:t>
      </w:r>
      <w:r w:rsidRPr="005E694A">
        <w:rPr>
          <w:rFonts w:ascii="Times New Roman" w:hAnsi="Times New Roman"/>
          <w:b/>
          <w:bCs/>
          <w:snapToGrid w:val="0"/>
          <w:spacing w:val="4"/>
        </w:rPr>
        <w:t>ịnh viên t</w:t>
      </w:r>
      <w:r w:rsidRPr="005E694A">
        <w:rPr>
          <w:rFonts w:ascii="Times New Roman" w:hAnsi="Times New Roman" w:hint="eastAsia"/>
          <w:b/>
          <w:bCs/>
          <w:snapToGrid w:val="0"/>
          <w:spacing w:val="4"/>
        </w:rPr>
        <w:t>ư</w:t>
      </w:r>
      <w:r w:rsidRPr="005E694A">
        <w:rPr>
          <w:rFonts w:ascii="Times New Roman" w:hAnsi="Times New Roman"/>
          <w:b/>
          <w:bCs/>
          <w:snapToGrid w:val="0"/>
          <w:spacing w:val="4"/>
        </w:rPr>
        <w:t xml:space="preserve"> pháp trong lĩnh vực kỹ thuật hình sự 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 xml:space="preserve">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lĩnh vực kỹ thuật hình sự phải có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ủ tiêu chuẩn quy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tại khoản 1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iều 10 Luật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pháp, trong </w:t>
      </w:r>
      <w:r w:rsidRPr="00787235">
        <w:rPr>
          <w:rFonts w:ascii="Times New Roman" w:hAnsi="Times New Roman" w:hint="eastAsia"/>
          <w:snapToGrid w:val="0"/>
        </w:rPr>
        <w:t>đó</w:t>
      </w:r>
      <w:r w:rsidRPr="00787235">
        <w:rPr>
          <w:rFonts w:ascii="Times New Roman" w:hAnsi="Times New Roman"/>
          <w:snapToGrid w:val="0"/>
        </w:rPr>
        <w:t xml:space="preserve">, tiêu chuẩn về trình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ộ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ại học, hoạt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ộng chuyên môn và bồi d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ỡng kiến thức pháp luật, nghiệp vụ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</w:t>
      </w:r>
      <w:r w:rsidRPr="00787235">
        <w:rPr>
          <w:rFonts w:ascii="Times New Roman" w:hAnsi="Times New Roman" w:hint="eastAsia"/>
          <w:snapToGrid w:val="0"/>
        </w:rPr>
        <w:t>đư</w:t>
      </w:r>
      <w:r w:rsidRPr="00787235">
        <w:rPr>
          <w:rFonts w:ascii="Times New Roman" w:hAnsi="Times New Roman"/>
          <w:snapToGrid w:val="0"/>
        </w:rPr>
        <w:t xml:space="preserve">ợc quy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chi tiết nh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sau: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>1. Có v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 xml:space="preserve">n bằng giáo dục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ại học trở lên thuộc hệ thống giáo dục quốc dân hoặc v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 xml:space="preserve">n bằng giáo dục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ại học do c</w:t>
      </w:r>
      <w:r w:rsidRPr="00787235">
        <w:rPr>
          <w:rFonts w:ascii="Times New Roman" w:hAnsi="Times New Roman" w:hint="eastAsia"/>
          <w:snapToGrid w:val="0"/>
        </w:rPr>
        <w:t>ơ</w:t>
      </w:r>
      <w:r w:rsidRPr="00787235">
        <w:rPr>
          <w:rFonts w:ascii="Times New Roman" w:hAnsi="Times New Roman"/>
          <w:snapToGrid w:val="0"/>
        </w:rPr>
        <w:t xml:space="preserve"> sở giáo dục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ại học n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ớc ngoài cấp </w:t>
      </w:r>
      <w:r w:rsidRPr="00787235">
        <w:rPr>
          <w:rFonts w:ascii="Times New Roman" w:hAnsi="Times New Roman" w:hint="eastAsia"/>
          <w:snapToGrid w:val="0"/>
        </w:rPr>
        <w:t>đư</w:t>
      </w:r>
      <w:r w:rsidRPr="00787235">
        <w:rPr>
          <w:rFonts w:ascii="Times New Roman" w:hAnsi="Times New Roman"/>
          <w:snapToGrid w:val="0"/>
        </w:rPr>
        <w:t xml:space="preserve">ợc công nhận theo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iều 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>ớc quốc tế do Bộ tr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ởng Bộ Giáo dục và </w:t>
      </w:r>
      <w:r w:rsidRPr="00787235">
        <w:rPr>
          <w:rFonts w:ascii="Times New Roman" w:hAnsi="Times New Roman" w:hint="eastAsia"/>
          <w:snapToGrid w:val="0"/>
        </w:rPr>
        <w:t>Đà</w:t>
      </w:r>
      <w:r w:rsidRPr="00787235">
        <w:rPr>
          <w:rFonts w:ascii="Times New Roman" w:hAnsi="Times New Roman"/>
          <w:snapToGrid w:val="0"/>
        </w:rPr>
        <w:t xml:space="preserve">o tạo ký hoặc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ề xuất cấp có thẩm quyền ký. Cụ thể: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 xml:space="preserve">a)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 dấu vết </w:t>
      </w:r>
      <w:r w:rsidRPr="00787235">
        <w:rPr>
          <w:rFonts w:ascii="Times New Roman" w:hAnsi="Times New Roman" w:hint="eastAsia"/>
          <w:snapToGrid w:val="0"/>
        </w:rPr>
        <w:t>đư</w:t>
      </w:r>
      <w:r w:rsidRPr="00787235">
        <w:rPr>
          <w:rFonts w:ascii="Times New Roman" w:hAnsi="Times New Roman"/>
          <w:snapToGrid w:val="0"/>
        </w:rPr>
        <w:t>ờng vân: thuộc một trong các nhóm ngành an ninh và trật tự xã hội; nhóm ngành luật; nhóm ngành máy tính và công nghệ thông tin; ngành hóa học; ngành kỹ thuật hóa học; ngành công nghệ kỹ thuật hóa học; ngành s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phạm hóa học; ngành chỉ huy kỹ thuật hóa học; ngành chỉ huy, quản lý kỹ thuật.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 xml:space="preserve">b)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dấu vết c</w:t>
      </w:r>
      <w:r w:rsidRPr="00787235">
        <w:rPr>
          <w:rFonts w:ascii="Times New Roman" w:hAnsi="Times New Roman" w:hint="eastAsia"/>
          <w:snapToGrid w:val="0"/>
        </w:rPr>
        <w:t>ơ</w:t>
      </w:r>
      <w:r w:rsidRPr="00787235">
        <w:rPr>
          <w:rFonts w:ascii="Times New Roman" w:hAnsi="Times New Roman"/>
          <w:snapToGrid w:val="0"/>
        </w:rPr>
        <w:t xml:space="preserve"> học: thuộc một trong các nhóm ngành an ninh và trật tự xã hội; nhóm ngành luật; nhóm ngành kỹ thuật c</w:t>
      </w:r>
      <w:r w:rsidRPr="00787235">
        <w:rPr>
          <w:rFonts w:ascii="Times New Roman" w:hAnsi="Times New Roman" w:hint="eastAsia"/>
          <w:snapToGrid w:val="0"/>
        </w:rPr>
        <w:t>ơ</w:t>
      </w:r>
      <w:r w:rsidRPr="00787235">
        <w:rPr>
          <w:rFonts w:ascii="Times New Roman" w:hAnsi="Times New Roman"/>
          <w:snapToGrid w:val="0"/>
        </w:rPr>
        <w:t xml:space="preserve"> khí và c</w:t>
      </w:r>
      <w:r w:rsidRPr="00787235">
        <w:rPr>
          <w:rFonts w:ascii="Times New Roman" w:hAnsi="Times New Roman" w:hint="eastAsia"/>
          <w:snapToGrid w:val="0"/>
        </w:rPr>
        <w:t>ơ</w:t>
      </w:r>
      <w:r w:rsidRPr="00787235">
        <w:rPr>
          <w:rFonts w:ascii="Times New Roman" w:hAnsi="Times New Roman"/>
          <w:snapToGrid w:val="0"/>
        </w:rPr>
        <w:t xml:space="preserve"> kỹ thuật; nhóm ngành công nghệ kỹ thuật c</w:t>
      </w:r>
      <w:r w:rsidRPr="00787235">
        <w:rPr>
          <w:rFonts w:ascii="Times New Roman" w:hAnsi="Times New Roman" w:hint="eastAsia"/>
          <w:snapToGrid w:val="0"/>
        </w:rPr>
        <w:t>ơ</w:t>
      </w:r>
      <w:r w:rsidRPr="00787235">
        <w:rPr>
          <w:rFonts w:ascii="Times New Roman" w:hAnsi="Times New Roman"/>
          <w:snapToGrid w:val="0"/>
        </w:rPr>
        <w:t xml:space="preserve"> khí; nhóm ngành máy tính và công nghệ thông tin; ngành chỉ huy, quản lý kỹ thuật.</w:t>
      </w:r>
    </w:p>
    <w:p w:rsidR="00787235" w:rsidRPr="00787235" w:rsidRDefault="00787235" w:rsidP="005E694A">
      <w:pPr>
        <w:tabs>
          <w:tab w:val="left" w:pos="993"/>
        </w:tabs>
        <w:spacing w:before="120" w:line="32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 xml:space="preserve">c)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 súng,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ạn: thuộc một trong các nhóm ngành an ninh và trật tự xã hội; nhóm ngành luật; nhóm ngành máy tính và công nghệ thông tin; nhóm ngành kỹ thuật c</w:t>
      </w:r>
      <w:r w:rsidRPr="00787235">
        <w:rPr>
          <w:rFonts w:ascii="Times New Roman" w:hAnsi="Times New Roman" w:hint="eastAsia"/>
          <w:snapToGrid w:val="0"/>
        </w:rPr>
        <w:t>ơ</w:t>
      </w:r>
      <w:r w:rsidRPr="00787235">
        <w:rPr>
          <w:rFonts w:ascii="Times New Roman" w:hAnsi="Times New Roman"/>
          <w:snapToGrid w:val="0"/>
        </w:rPr>
        <w:t xml:space="preserve"> khí và c</w:t>
      </w:r>
      <w:r w:rsidRPr="00787235">
        <w:rPr>
          <w:rFonts w:ascii="Times New Roman" w:hAnsi="Times New Roman" w:hint="eastAsia"/>
          <w:snapToGrid w:val="0"/>
        </w:rPr>
        <w:t>ơ</w:t>
      </w:r>
      <w:r w:rsidRPr="00787235">
        <w:rPr>
          <w:rFonts w:ascii="Times New Roman" w:hAnsi="Times New Roman"/>
          <w:snapToGrid w:val="0"/>
        </w:rPr>
        <w:t xml:space="preserve"> kỹ thuật; nhóm ngành công nghệ kỹ thuật c</w:t>
      </w:r>
      <w:r w:rsidRPr="00787235">
        <w:rPr>
          <w:rFonts w:ascii="Times New Roman" w:hAnsi="Times New Roman" w:hint="eastAsia"/>
          <w:snapToGrid w:val="0"/>
        </w:rPr>
        <w:t>ơ</w:t>
      </w:r>
      <w:r w:rsidRPr="00787235">
        <w:rPr>
          <w:rFonts w:ascii="Times New Roman" w:hAnsi="Times New Roman"/>
          <w:snapToGrid w:val="0"/>
        </w:rPr>
        <w:t xml:space="preserve"> khí; ngành chỉ huy, quản lý kỹ thuật; chỉ huy kỹ thuật công binh.</w:t>
      </w:r>
    </w:p>
    <w:p w:rsidR="00787235" w:rsidRPr="00787235" w:rsidRDefault="00787235" w:rsidP="005E694A">
      <w:pPr>
        <w:tabs>
          <w:tab w:val="left" w:pos="993"/>
        </w:tabs>
        <w:spacing w:before="120" w:line="32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 xml:space="preserve">d)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tài liệu: thuộc một trong các nhóm ngành an ninh và trật tự xã hội; nhóm ngành luật; nhóm ngành ngôn ngữ, v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>n học và v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 xml:space="preserve">n hóa Việt Nam; </w:t>
      </w:r>
      <w:r w:rsidRPr="00787235">
        <w:rPr>
          <w:rFonts w:ascii="Times New Roman" w:hAnsi="Times New Roman"/>
          <w:snapToGrid w:val="0"/>
        </w:rPr>
        <w:lastRenderedPageBreak/>
        <w:t>nhóm ngành ngôn ngữ, v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>n học và v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>n hóa n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>ớc ngoài; nhóm ngành máy tính và công nghệ thông tin; nhóm ng</w:t>
      </w:r>
      <w:r w:rsidRPr="00787235">
        <w:rPr>
          <w:rFonts w:ascii="Times New Roman" w:hAnsi="Times New Roman" w:hint="eastAsia"/>
          <w:snapToGrid w:val="0"/>
        </w:rPr>
        <w:t>à</w:t>
      </w:r>
      <w:r w:rsidRPr="00787235">
        <w:rPr>
          <w:rFonts w:ascii="Times New Roman" w:hAnsi="Times New Roman"/>
          <w:snapToGrid w:val="0"/>
        </w:rPr>
        <w:t>nh mỹ thuật; nhóm ngành mỹ thuật ứng dụng; ngành hóa học; ngành công nghệ kỹ thuật hóa học; ngành s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phạm hóa học; ngành chỉ huy kỹ thuật hóa học; ngành kỹ thuật in; ngành công nghệ kỹ thuật in; ngành chỉ huy, quản lý kỹ thuật.</w:t>
      </w:r>
    </w:p>
    <w:p w:rsidR="00787235" w:rsidRPr="00787235" w:rsidRDefault="00787235" w:rsidP="005E694A">
      <w:pPr>
        <w:tabs>
          <w:tab w:val="left" w:pos="993"/>
        </w:tabs>
        <w:spacing w:before="120" w:line="32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)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 cháy, nổ: thuộc một trong các nhóm ngành công nghệ kỹ thuật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iện,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iện tử và viễn thông; nhóm ngành kỹ thuật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iện,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iện tử và viễn thông; ngành hóa học; ngành công nghệ kỹ thuật hóa học; ngành s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phạm hóa học; ngành phòng cháy chữa cháy v</w:t>
      </w:r>
      <w:r w:rsidRPr="00787235">
        <w:rPr>
          <w:rFonts w:ascii="Times New Roman" w:hAnsi="Times New Roman" w:hint="eastAsia"/>
          <w:snapToGrid w:val="0"/>
        </w:rPr>
        <w:t>à</w:t>
      </w:r>
      <w:r w:rsidRPr="00787235">
        <w:rPr>
          <w:rFonts w:ascii="Times New Roman" w:hAnsi="Times New Roman"/>
          <w:snapToGrid w:val="0"/>
        </w:rPr>
        <w:t xml:space="preserve"> cứu nạn cứu hộ; ngành chỉ huy, quản lý kỹ thuật; ngành chỉ huy kỹ thuật công binh; ngành chỉ huy kỹ thuật hóa học; ngành kỹ thuật Công an nhân dân.</w:t>
      </w:r>
    </w:p>
    <w:p w:rsidR="00787235" w:rsidRPr="00787235" w:rsidRDefault="00787235" w:rsidP="005E694A">
      <w:pPr>
        <w:tabs>
          <w:tab w:val="left" w:pos="993"/>
        </w:tabs>
        <w:spacing w:before="120" w:line="32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 xml:space="preserve">e)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 kỹ thuật: thuộc một trong những nhóm ngành công nghệ kỹ thuật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iện,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iện tử và viễn thông; nhóm ngành kỹ thuật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iện,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iện tử và viễn thông; nhóm ngành máy tính và công nghệ thông tin; nhóm ngành kỹ thuật c</w:t>
      </w:r>
      <w:r w:rsidRPr="00787235">
        <w:rPr>
          <w:rFonts w:ascii="Times New Roman" w:hAnsi="Times New Roman" w:hint="eastAsia"/>
          <w:snapToGrid w:val="0"/>
        </w:rPr>
        <w:t>ơ</w:t>
      </w:r>
      <w:r w:rsidRPr="00787235">
        <w:rPr>
          <w:rFonts w:ascii="Times New Roman" w:hAnsi="Times New Roman"/>
          <w:snapToGrid w:val="0"/>
        </w:rPr>
        <w:t xml:space="preserve"> khí và c</w:t>
      </w:r>
      <w:r w:rsidRPr="00787235">
        <w:rPr>
          <w:rFonts w:ascii="Times New Roman" w:hAnsi="Times New Roman" w:hint="eastAsia"/>
          <w:snapToGrid w:val="0"/>
        </w:rPr>
        <w:t>ơ</w:t>
      </w:r>
      <w:r w:rsidRPr="00787235">
        <w:rPr>
          <w:rFonts w:ascii="Times New Roman" w:hAnsi="Times New Roman"/>
          <w:snapToGrid w:val="0"/>
        </w:rPr>
        <w:t xml:space="preserve"> kỹ thuật; nhóm ngành công nghệ kỹ thuật c</w:t>
      </w:r>
      <w:r w:rsidRPr="00787235">
        <w:rPr>
          <w:rFonts w:ascii="Times New Roman" w:hAnsi="Times New Roman" w:hint="eastAsia"/>
          <w:snapToGrid w:val="0"/>
        </w:rPr>
        <w:t>ơ</w:t>
      </w:r>
      <w:r w:rsidRPr="00787235">
        <w:rPr>
          <w:rFonts w:ascii="Times New Roman" w:hAnsi="Times New Roman"/>
          <w:snapToGrid w:val="0"/>
        </w:rPr>
        <w:t xml:space="preserve"> khí; ngành kỹ thuật xây dựng; ngành kỹ thuật xây dựng công trình giao thông; ngành phòng cháy chữa cháy và cứu nạn cứu hộ; ngành chỉ huy, quản lý kỹ thuật; ngành kỹ thuật Công an nhân dân.</w:t>
      </w:r>
    </w:p>
    <w:p w:rsidR="00787235" w:rsidRPr="00787235" w:rsidRDefault="00787235" w:rsidP="005E694A">
      <w:pPr>
        <w:tabs>
          <w:tab w:val="left" w:pos="993"/>
        </w:tabs>
        <w:spacing w:before="120" w:line="32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 xml:space="preserve">g)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 âm thanh: thuộc một trong những nhóm ngành máy tính và công nghệ thông tin; nhóm ngành công nghệ kỹ thuật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iện,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iện tử và viễn thông; nhóm ngành kỹ thuật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iện,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iện tử và viễn thông; nhóm ngành ngôn ngữ, v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>n học và v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>n hóa Việt Nam; nhóm ngành ngôn ngữ, v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>n học và v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>n hóa n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>ớc ngoài; ngành ngôn ngữ học; ngành chỉ huy, quản lý kỹ thuật; ngành kỹ thuật Công an nhân dân.</w:t>
      </w:r>
    </w:p>
    <w:p w:rsidR="00787235" w:rsidRPr="00787235" w:rsidRDefault="00787235" w:rsidP="005E694A">
      <w:pPr>
        <w:tabs>
          <w:tab w:val="left" w:pos="993"/>
        </w:tabs>
        <w:spacing w:before="120" w:line="32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 xml:space="preserve">h)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sinh học: thuộc một trong những nhóm ngành sinh học; nhóm ngành sinh học ứng dụng; nhóm ngành y học; nhóm ngành kỹ thuật y học; ngành s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phạm sinh học, ngành công nghệ sinh học. </w:t>
      </w:r>
    </w:p>
    <w:p w:rsidR="00787235" w:rsidRPr="00787235" w:rsidRDefault="00787235" w:rsidP="005E694A">
      <w:pPr>
        <w:tabs>
          <w:tab w:val="left" w:pos="993"/>
        </w:tabs>
        <w:spacing w:before="120" w:line="32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 xml:space="preserve">i)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hoá học: thuộc một trong nhóm ngành d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>ợc học; ngành hóa học; ngành công nghệ kỹ thuật hóa học; ngành kỹ thuật hoá học; ngành công nghệ kỹ thuật môi tr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>ờng; ngành công nghệ thực phẩm; ngành s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phạm hóa học; ngành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ịa chất học; ngành chỉ huy kỹ thuật hóa học.</w:t>
      </w:r>
    </w:p>
    <w:p w:rsidR="00787235" w:rsidRPr="00787235" w:rsidRDefault="00787235" w:rsidP="005E694A">
      <w:pPr>
        <w:tabs>
          <w:tab w:val="left" w:pos="993"/>
        </w:tabs>
        <w:spacing w:before="120" w:line="32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 xml:space="preserve">k)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 kỹ thuật số và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iện tử: thuộc một trong những nhóm ngành công nghệ kỹ thuật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iện,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iện tử và viễn thông; nhóm ngành kỹ thuật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iện,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iện tử và viễn thông; nhóm ngành máy tính và công nghệ thông tin; ngành chỉ huy, quản lý kỹ thuật; ngành kỹ thuật Công an nhân dân.</w:t>
      </w:r>
    </w:p>
    <w:p w:rsidR="00787235" w:rsidRPr="00787235" w:rsidRDefault="00787235" w:rsidP="005E694A">
      <w:pPr>
        <w:tabs>
          <w:tab w:val="left" w:pos="993"/>
        </w:tabs>
        <w:spacing w:before="120" w:line="32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 xml:space="preserve">2. </w:t>
      </w:r>
      <w:r w:rsidRPr="00787235">
        <w:rPr>
          <w:rFonts w:ascii="Times New Roman" w:hAnsi="Times New Roman" w:hint="eastAsia"/>
          <w:snapToGrid w:val="0"/>
        </w:rPr>
        <w:t>Đã</w:t>
      </w:r>
      <w:r w:rsidRPr="00787235">
        <w:rPr>
          <w:rFonts w:ascii="Times New Roman" w:hAnsi="Times New Roman"/>
          <w:snapToGrid w:val="0"/>
        </w:rPr>
        <w:t xml:space="preserve"> qua thực tế hoạt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ộng chuyên môn ở lĩnh vực </w:t>
      </w:r>
      <w:r w:rsidRPr="00787235">
        <w:rPr>
          <w:rFonts w:ascii="Times New Roman" w:hAnsi="Times New Roman" w:hint="eastAsia"/>
          <w:snapToGrid w:val="0"/>
        </w:rPr>
        <w:t>đư</w:t>
      </w:r>
      <w:r w:rsidRPr="00787235">
        <w:rPr>
          <w:rFonts w:ascii="Times New Roman" w:hAnsi="Times New Roman"/>
          <w:snapToGrid w:val="0"/>
        </w:rPr>
        <w:t xml:space="preserve">ợc </w:t>
      </w:r>
      <w:r w:rsidRPr="00787235">
        <w:rPr>
          <w:rFonts w:ascii="Times New Roman" w:hAnsi="Times New Roman" w:hint="eastAsia"/>
          <w:snapToGrid w:val="0"/>
        </w:rPr>
        <w:t>đà</w:t>
      </w:r>
      <w:r w:rsidRPr="00787235">
        <w:rPr>
          <w:rFonts w:ascii="Times New Roman" w:hAnsi="Times New Roman"/>
          <w:snapToGrid w:val="0"/>
        </w:rPr>
        <w:t xml:space="preserve">o tạo từ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ủ 05 n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 xml:space="preserve">m trở lên hoặc </w:t>
      </w:r>
      <w:r w:rsidRPr="00787235">
        <w:rPr>
          <w:rFonts w:ascii="Times New Roman" w:hAnsi="Times New Roman" w:hint="eastAsia"/>
          <w:snapToGrid w:val="0"/>
        </w:rPr>
        <w:t>đã</w:t>
      </w:r>
      <w:r w:rsidRPr="00787235">
        <w:rPr>
          <w:rFonts w:ascii="Times New Roman" w:hAnsi="Times New Roman"/>
          <w:snapToGrid w:val="0"/>
        </w:rPr>
        <w:t xml:space="preserve"> trực tiếp giúp việc về chuyên môn trong hoạt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ộng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ở tổ chức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lĩnh vực kỹ thuật hình sự từ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ủ 03 n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 xml:space="preserve">m trở lên (không tính thời gian tham gia học các loại hình </w:t>
      </w:r>
      <w:r w:rsidRPr="00787235">
        <w:rPr>
          <w:rFonts w:ascii="Times New Roman" w:hAnsi="Times New Roman" w:hint="eastAsia"/>
          <w:snapToGrid w:val="0"/>
        </w:rPr>
        <w:t>đà</w:t>
      </w:r>
      <w:r w:rsidRPr="00787235">
        <w:rPr>
          <w:rFonts w:ascii="Times New Roman" w:hAnsi="Times New Roman"/>
          <w:snapToGrid w:val="0"/>
        </w:rPr>
        <w:t>o tạo trong giờ hành chính).</w:t>
      </w:r>
    </w:p>
    <w:p w:rsidR="00787235" w:rsidRPr="00787235" w:rsidRDefault="00787235" w:rsidP="005E694A">
      <w:pPr>
        <w:tabs>
          <w:tab w:val="left" w:pos="993"/>
        </w:tabs>
        <w:spacing w:before="120" w:line="32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>3. Có chứng chỉ bồi d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ỡng kiến thức pháp luật và chuyên môn nghiệp vụ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ở chuyên ngành </w:t>
      </w:r>
      <w:r w:rsidRPr="00787235">
        <w:rPr>
          <w:rFonts w:ascii="Times New Roman" w:hAnsi="Times New Roman" w:hint="eastAsia"/>
          <w:snapToGrid w:val="0"/>
        </w:rPr>
        <w:t>đư</w:t>
      </w:r>
      <w:r w:rsidRPr="00787235">
        <w:rPr>
          <w:rFonts w:ascii="Times New Roman" w:hAnsi="Times New Roman"/>
          <w:snapToGrid w:val="0"/>
        </w:rPr>
        <w:t xml:space="preserve">ợc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ề nghị bổ nhiệm do Viện Khoa học hình sự thuộc Bộ Công an cấp.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b/>
          <w:bCs/>
          <w:snapToGrid w:val="0"/>
        </w:rPr>
      </w:pP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 xml:space="preserve">iều 5. Hoạt </w:t>
      </w: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 xml:space="preserve">ộng giám </w:t>
      </w: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 xml:space="preserve">ịnh </w:t>
      </w: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 xml:space="preserve">ối với các chuyên ngành giám </w:t>
      </w: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>ịnh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lastRenderedPageBreak/>
        <w:t xml:space="preserve">Các loại vụ, việc khi tiến hành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phải do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 chuyên ngành thực hiện theo quy chuẩn chuyên môn, quy trình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hoặc ph</w:t>
      </w:r>
      <w:r w:rsidRPr="00787235">
        <w:rPr>
          <w:rFonts w:ascii="Times New Roman" w:hAnsi="Times New Roman" w:hint="eastAsia"/>
          <w:snapToGrid w:val="0"/>
        </w:rPr>
        <w:t>ươ</w:t>
      </w:r>
      <w:r w:rsidRPr="00787235">
        <w:rPr>
          <w:rFonts w:ascii="Times New Roman" w:hAnsi="Times New Roman"/>
          <w:snapToGrid w:val="0"/>
        </w:rPr>
        <w:t xml:space="preserve">ng pháp khoa học, kỹ thuật, nghiệp vụ.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ối với một vụ, việc cần nhiều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 chuyên ngành khác nhau thực hiện thì các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 phải có chuyên môn phù hợp, tuân thủ theo quy chuẩn chuyên môn, quy trình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hoặc ph</w:t>
      </w:r>
      <w:r w:rsidRPr="00787235">
        <w:rPr>
          <w:rFonts w:ascii="Times New Roman" w:hAnsi="Times New Roman" w:hint="eastAsia"/>
          <w:snapToGrid w:val="0"/>
        </w:rPr>
        <w:t>ươ</w:t>
      </w:r>
      <w:r w:rsidRPr="00787235">
        <w:rPr>
          <w:rFonts w:ascii="Times New Roman" w:hAnsi="Times New Roman"/>
          <w:snapToGrid w:val="0"/>
        </w:rPr>
        <w:t xml:space="preserve">ng pháp khoa học, kỹ thuật, nghiệp vụ thuộc chuyên ngành </w:t>
      </w:r>
      <w:r w:rsidRPr="00787235">
        <w:rPr>
          <w:rFonts w:ascii="Times New Roman" w:hAnsi="Times New Roman" w:hint="eastAsia"/>
          <w:snapToGrid w:val="0"/>
        </w:rPr>
        <w:t>đó</w:t>
      </w:r>
      <w:r w:rsidRPr="00787235">
        <w:rPr>
          <w:rFonts w:ascii="Times New Roman" w:hAnsi="Times New Roman"/>
          <w:snapToGrid w:val="0"/>
        </w:rPr>
        <w:t xml:space="preserve"> quy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ịnh.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b/>
          <w:bCs/>
          <w:snapToGrid w:val="0"/>
        </w:rPr>
      </w:pP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 xml:space="preserve">iều 6. Tiêu chuẩn giám </w:t>
      </w: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>ịnh viên t</w:t>
      </w:r>
      <w:r w:rsidRPr="00787235">
        <w:rPr>
          <w:rFonts w:ascii="Times New Roman" w:hAnsi="Times New Roman" w:hint="eastAsia"/>
          <w:b/>
          <w:bCs/>
          <w:snapToGrid w:val="0"/>
        </w:rPr>
        <w:t>ư</w:t>
      </w:r>
      <w:r w:rsidRPr="00787235">
        <w:rPr>
          <w:rFonts w:ascii="Times New Roman" w:hAnsi="Times New Roman"/>
          <w:b/>
          <w:bCs/>
          <w:snapToGrid w:val="0"/>
        </w:rPr>
        <w:t xml:space="preserve"> pháp thuộc V</w:t>
      </w:r>
      <w:r w:rsidRPr="00787235">
        <w:rPr>
          <w:rFonts w:ascii="Times New Roman" w:hAnsi="Times New Roman" w:hint="eastAsia"/>
          <w:b/>
          <w:bCs/>
          <w:snapToGrid w:val="0"/>
        </w:rPr>
        <w:t>ă</w:t>
      </w:r>
      <w:r w:rsidRPr="00787235">
        <w:rPr>
          <w:rFonts w:ascii="Times New Roman" w:hAnsi="Times New Roman"/>
          <w:b/>
          <w:bCs/>
          <w:snapToGrid w:val="0"/>
        </w:rPr>
        <w:t xml:space="preserve">n phòng giám </w:t>
      </w: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>ịnh t</w:t>
      </w:r>
      <w:r w:rsidRPr="00787235">
        <w:rPr>
          <w:rFonts w:ascii="Times New Roman" w:hAnsi="Times New Roman" w:hint="eastAsia"/>
          <w:b/>
          <w:bCs/>
          <w:snapToGrid w:val="0"/>
        </w:rPr>
        <w:t>ư</w:t>
      </w:r>
      <w:r w:rsidRPr="00787235">
        <w:rPr>
          <w:rFonts w:ascii="Times New Roman" w:hAnsi="Times New Roman"/>
          <w:b/>
          <w:bCs/>
          <w:snapToGrid w:val="0"/>
        </w:rPr>
        <w:t xml:space="preserve"> pháp trong thực hiện giám </w:t>
      </w: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 xml:space="preserve">ịnh </w:t>
      </w: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 xml:space="preserve">ối với chuyên ngành tài liệu, dấu vết </w:t>
      </w:r>
      <w:r w:rsidRPr="00787235">
        <w:rPr>
          <w:rFonts w:ascii="Times New Roman" w:hAnsi="Times New Roman" w:hint="eastAsia"/>
          <w:b/>
          <w:bCs/>
          <w:snapToGrid w:val="0"/>
        </w:rPr>
        <w:t>đư</w:t>
      </w:r>
      <w:r w:rsidRPr="00787235">
        <w:rPr>
          <w:rFonts w:ascii="Times New Roman" w:hAnsi="Times New Roman"/>
          <w:b/>
          <w:bCs/>
          <w:snapToGrid w:val="0"/>
        </w:rPr>
        <w:t xml:space="preserve">ờng vân, kỹ thuật số và </w:t>
      </w: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>iện tử thuộc lĩnh vực kỹ thuật hình sự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 xml:space="preserve">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thuộc V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 xml:space="preserve">n phòng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khi thực hiện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ối với chuyên ngành dấu vết </w:t>
      </w:r>
      <w:r w:rsidRPr="00787235">
        <w:rPr>
          <w:rFonts w:ascii="Times New Roman" w:hAnsi="Times New Roman" w:hint="eastAsia"/>
          <w:snapToGrid w:val="0"/>
        </w:rPr>
        <w:t>đư</w:t>
      </w:r>
      <w:r w:rsidRPr="00787235">
        <w:rPr>
          <w:rFonts w:ascii="Times New Roman" w:hAnsi="Times New Roman"/>
          <w:snapToGrid w:val="0"/>
        </w:rPr>
        <w:t xml:space="preserve">ờng vân, tài liệu, kỹ thuật số và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iện tử thuộc lĩnh vực kỹ thuật hình sự phải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ảm bảo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ủ các tiêu chuẩn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ối với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 dấu vết </w:t>
      </w:r>
      <w:r w:rsidRPr="00787235">
        <w:rPr>
          <w:rFonts w:ascii="Times New Roman" w:hAnsi="Times New Roman" w:hint="eastAsia"/>
          <w:snapToGrid w:val="0"/>
        </w:rPr>
        <w:t>đư</w:t>
      </w:r>
      <w:r w:rsidRPr="00787235">
        <w:rPr>
          <w:rFonts w:ascii="Times New Roman" w:hAnsi="Times New Roman"/>
          <w:snapToGrid w:val="0"/>
        </w:rPr>
        <w:t xml:space="preserve">ờng vân,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 tài liệu,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 kỹ thuật số và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iện tử quy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tại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iều 4 Thông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này.</w:t>
      </w:r>
    </w:p>
    <w:p w:rsidR="00787235" w:rsidRPr="00787235" w:rsidRDefault="00787235" w:rsidP="00787235">
      <w:pPr>
        <w:tabs>
          <w:tab w:val="left" w:pos="993"/>
        </w:tabs>
        <w:spacing w:line="288" w:lineRule="auto"/>
        <w:ind w:firstLine="567"/>
        <w:jc w:val="center"/>
        <w:rPr>
          <w:rFonts w:ascii="Times New Roman" w:hAnsi="Times New Roman"/>
          <w:b/>
          <w:bCs/>
          <w:snapToGrid w:val="0"/>
        </w:rPr>
      </w:pPr>
      <w:r w:rsidRPr="00787235">
        <w:rPr>
          <w:rFonts w:ascii="Times New Roman" w:hAnsi="Times New Roman"/>
          <w:b/>
          <w:bCs/>
          <w:snapToGrid w:val="0"/>
        </w:rPr>
        <w:t>Ch</w:t>
      </w:r>
      <w:r w:rsidRPr="00787235">
        <w:rPr>
          <w:rFonts w:ascii="Times New Roman" w:hAnsi="Times New Roman" w:hint="eastAsia"/>
          <w:b/>
          <w:bCs/>
          <w:snapToGrid w:val="0"/>
        </w:rPr>
        <w:t>ươ</w:t>
      </w:r>
      <w:r w:rsidRPr="00787235">
        <w:rPr>
          <w:rFonts w:ascii="Times New Roman" w:hAnsi="Times New Roman"/>
          <w:b/>
          <w:bCs/>
          <w:snapToGrid w:val="0"/>
        </w:rPr>
        <w:t>ng III</w:t>
      </w:r>
    </w:p>
    <w:p w:rsidR="00787235" w:rsidRDefault="00787235" w:rsidP="00787235">
      <w:pPr>
        <w:tabs>
          <w:tab w:val="left" w:pos="993"/>
        </w:tabs>
        <w:spacing w:line="288" w:lineRule="auto"/>
        <w:ind w:firstLine="567"/>
        <w:jc w:val="center"/>
        <w:rPr>
          <w:rFonts w:ascii="Times New Roman" w:hAnsi="Times New Roman"/>
          <w:b/>
          <w:bCs/>
          <w:snapToGrid w:val="0"/>
        </w:rPr>
      </w:pPr>
      <w:r w:rsidRPr="00787235">
        <w:rPr>
          <w:rFonts w:ascii="Times New Roman" w:hAnsi="Times New Roman"/>
          <w:b/>
          <w:bCs/>
          <w:snapToGrid w:val="0"/>
        </w:rPr>
        <w:t xml:space="preserve">PHÂN CÔNG TRÁCH NHIỆM TRONG BỔ NHIỆM, MIỄN NHIỆM GIÁM </w:t>
      </w: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>ỊNH VIÊN T</w:t>
      </w:r>
      <w:r w:rsidRPr="00787235">
        <w:rPr>
          <w:rFonts w:ascii="Times New Roman" w:hAnsi="Times New Roman" w:hint="eastAsia"/>
          <w:b/>
          <w:bCs/>
          <w:snapToGrid w:val="0"/>
        </w:rPr>
        <w:t>Ư</w:t>
      </w:r>
      <w:r w:rsidRPr="00787235">
        <w:rPr>
          <w:rFonts w:ascii="Times New Roman" w:hAnsi="Times New Roman"/>
          <w:b/>
          <w:bCs/>
          <w:snapToGrid w:val="0"/>
        </w:rPr>
        <w:t xml:space="preserve"> PHÁP; CÔNG NHẬN, HỦY BỎ CÔNG NHẬN </w:t>
      </w:r>
    </w:p>
    <w:p w:rsidR="00787235" w:rsidRDefault="00787235" w:rsidP="00787235">
      <w:pPr>
        <w:tabs>
          <w:tab w:val="left" w:pos="993"/>
        </w:tabs>
        <w:spacing w:line="288" w:lineRule="auto"/>
        <w:ind w:firstLine="567"/>
        <w:jc w:val="center"/>
        <w:rPr>
          <w:rFonts w:ascii="Times New Roman" w:hAnsi="Times New Roman"/>
          <w:b/>
          <w:bCs/>
          <w:snapToGrid w:val="0"/>
        </w:rPr>
      </w:pPr>
      <w:r w:rsidRPr="00787235">
        <w:rPr>
          <w:rFonts w:ascii="Times New Roman" w:hAnsi="Times New Roman"/>
          <w:b/>
          <w:bCs/>
          <w:snapToGrid w:val="0"/>
        </w:rPr>
        <w:t>TỔ CHỨC, NG</w:t>
      </w:r>
      <w:r w:rsidRPr="00787235">
        <w:rPr>
          <w:rFonts w:ascii="Times New Roman" w:hAnsi="Times New Roman" w:hint="eastAsia"/>
          <w:b/>
          <w:bCs/>
          <w:snapToGrid w:val="0"/>
        </w:rPr>
        <w:t>Ư</w:t>
      </w:r>
      <w:r w:rsidRPr="00787235">
        <w:rPr>
          <w:rFonts w:ascii="Times New Roman" w:hAnsi="Times New Roman"/>
          <w:b/>
          <w:bCs/>
          <w:snapToGrid w:val="0"/>
        </w:rPr>
        <w:t xml:space="preserve">ỜI GIÁM </w:t>
      </w: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>ỊNH T</w:t>
      </w:r>
      <w:r w:rsidRPr="00787235">
        <w:rPr>
          <w:rFonts w:ascii="Times New Roman" w:hAnsi="Times New Roman" w:hint="eastAsia"/>
          <w:b/>
          <w:bCs/>
          <w:snapToGrid w:val="0"/>
        </w:rPr>
        <w:t>Ư</w:t>
      </w:r>
      <w:r w:rsidRPr="00787235">
        <w:rPr>
          <w:rFonts w:ascii="Times New Roman" w:hAnsi="Times New Roman"/>
          <w:b/>
          <w:bCs/>
          <w:snapToGrid w:val="0"/>
        </w:rPr>
        <w:t xml:space="preserve"> PHÁP THEO VỤ VIỆC </w:t>
      </w:r>
    </w:p>
    <w:p w:rsidR="00787235" w:rsidRPr="00787235" w:rsidRDefault="00787235" w:rsidP="00787235">
      <w:pPr>
        <w:tabs>
          <w:tab w:val="left" w:pos="993"/>
        </w:tabs>
        <w:spacing w:line="288" w:lineRule="auto"/>
        <w:ind w:firstLine="567"/>
        <w:jc w:val="center"/>
        <w:rPr>
          <w:rFonts w:ascii="Times New Roman" w:hAnsi="Times New Roman"/>
          <w:b/>
          <w:bCs/>
          <w:snapToGrid w:val="0"/>
        </w:rPr>
      </w:pPr>
      <w:r w:rsidRPr="00787235">
        <w:rPr>
          <w:rFonts w:ascii="Times New Roman" w:hAnsi="Times New Roman"/>
          <w:b/>
          <w:bCs/>
          <w:snapToGrid w:val="0"/>
        </w:rPr>
        <w:t>TRONG CÔNG AN NHÂN DÂN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b/>
          <w:bCs/>
          <w:snapToGrid w:val="0"/>
        </w:rPr>
      </w:pP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 xml:space="preserve">iều 7. Phân công trách nhiệm trong việc bổ nhiệm, miễn nhiệm giám </w:t>
      </w: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>ịnh viên t</w:t>
      </w:r>
      <w:r w:rsidRPr="00787235">
        <w:rPr>
          <w:rFonts w:ascii="Times New Roman" w:hAnsi="Times New Roman" w:hint="eastAsia"/>
          <w:b/>
          <w:bCs/>
          <w:snapToGrid w:val="0"/>
        </w:rPr>
        <w:t>ư</w:t>
      </w:r>
      <w:r w:rsidRPr="00787235">
        <w:rPr>
          <w:rFonts w:ascii="Times New Roman" w:hAnsi="Times New Roman"/>
          <w:b/>
          <w:bCs/>
          <w:snapToGrid w:val="0"/>
        </w:rPr>
        <w:t xml:space="preserve"> pháp trong lĩnh vực kỹ thuật hình sự, giám </w:t>
      </w: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>ịnh viên t</w:t>
      </w:r>
      <w:r w:rsidRPr="00787235">
        <w:rPr>
          <w:rFonts w:ascii="Times New Roman" w:hAnsi="Times New Roman" w:hint="eastAsia"/>
          <w:b/>
          <w:bCs/>
          <w:snapToGrid w:val="0"/>
        </w:rPr>
        <w:t>ư</w:t>
      </w:r>
      <w:r w:rsidRPr="00787235">
        <w:rPr>
          <w:rFonts w:ascii="Times New Roman" w:hAnsi="Times New Roman"/>
          <w:b/>
          <w:bCs/>
          <w:snapToGrid w:val="0"/>
        </w:rPr>
        <w:t xml:space="preserve"> pháp trong lĩnh vực pháp y trong Công an nhân dân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>1. Viện Khoa học hình sự có trách nhiệm lựa chọn ng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ời là sĩ quan nghiệp vụ có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ủ tiêu chuẩn bổ nhiệm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lĩnh vực kỹ thuật hình sự,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lĩnh vực pháp y; rà soát các tr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ờng hợp miễn nhiệm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lĩnh vực kỹ thuật hình sự,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lĩnh vực pháp y theo quy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ịnh; tập hợp hồ s</w:t>
      </w:r>
      <w:r w:rsidRPr="00787235">
        <w:rPr>
          <w:rFonts w:ascii="Times New Roman" w:hAnsi="Times New Roman" w:hint="eastAsia"/>
          <w:snapToGrid w:val="0"/>
        </w:rPr>
        <w:t>ơ</w:t>
      </w:r>
      <w:r w:rsidRPr="00787235">
        <w:rPr>
          <w:rFonts w:ascii="Times New Roman" w:hAnsi="Times New Roman"/>
          <w:snapToGrid w:val="0"/>
        </w:rPr>
        <w:t xml:space="preserve">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ề nghị bổ nhiệm, miễn nhiệm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lĩnh vực kỹ thuật hình sự,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lĩnh vực pháp y trình Bộ tr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ởng Bộ Công an ra quyết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bổ nhiệm, miễn nhiệm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lĩnh vực kỹ thuật hình sự,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lĩnh vực pháp y theo từng chuyên ngành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ối với các cá nhân thuộc Viện Khoa học hình sự.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 xml:space="preserve">2. Công an tỉnh, thành phố (sau </w:t>
      </w:r>
      <w:r w:rsidRPr="00787235">
        <w:rPr>
          <w:rFonts w:ascii="Times New Roman" w:hAnsi="Times New Roman" w:hint="eastAsia"/>
          <w:snapToGrid w:val="0"/>
        </w:rPr>
        <w:t>đâ</w:t>
      </w:r>
      <w:r w:rsidRPr="00787235">
        <w:rPr>
          <w:rFonts w:ascii="Times New Roman" w:hAnsi="Times New Roman"/>
          <w:snapToGrid w:val="0"/>
        </w:rPr>
        <w:t>y gọi tắt là Công an cấp tỉnh) có trách nhiệm lựa chọn ng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ời là sĩ quan nghiệp vụ có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ủ tiêu chuẩn bổ nhiệm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lĩnh vực kỹ thuật hình sự,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lĩnh vực pháp y; rà soát các tr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ờng hợp miễn nhiệm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lĩnh vực kỹ thuật hình sự,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lĩnh vực pháp y theo quy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trình Bộ tr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ởng Bộ Công an ra quyết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bổ nhiệm, miễn nhiệm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lĩnh vực kỹ thuật hình sự,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lĩnh vực pháp y theo từng chuyên </w:t>
      </w:r>
      <w:r w:rsidRPr="00787235">
        <w:rPr>
          <w:rFonts w:ascii="Times New Roman" w:hAnsi="Times New Roman"/>
          <w:snapToGrid w:val="0"/>
        </w:rPr>
        <w:lastRenderedPageBreak/>
        <w:t xml:space="preserve">ngành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ối với các cá nhân thuộc Phòng Kỹ thuật hình sự và gửi hồ s</w:t>
      </w:r>
      <w:r w:rsidRPr="00787235">
        <w:rPr>
          <w:rFonts w:ascii="Times New Roman" w:hAnsi="Times New Roman" w:hint="eastAsia"/>
          <w:snapToGrid w:val="0"/>
        </w:rPr>
        <w:t>ơ</w:t>
      </w:r>
      <w:r w:rsidRPr="00787235">
        <w:rPr>
          <w:rFonts w:ascii="Times New Roman" w:hAnsi="Times New Roman"/>
          <w:snapToGrid w:val="0"/>
        </w:rPr>
        <w:t xml:space="preserve"> qua Viện Khoa học hình sự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ể báo cáo Bộ tr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>ởng Bộ Công an.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 xml:space="preserve">3. Trong thời hạn 10 ngày làm việc, kể từ ngày bổ nhiệm, miễn nhiệm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viên, Viện Khoa học hình sự có trách nhiệm giúp Bộ Công an lập, </w:t>
      </w:r>
      <w:r w:rsidRPr="00787235">
        <w:rPr>
          <w:rFonts w:ascii="Times New Roman" w:hAnsi="Times New Roman" w:hint="eastAsia"/>
          <w:snapToGrid w:val="0"/>
        </w:rPr>
        <w:t>đă</w:t>
      </w:r>
      <w:r w:rsidRPr="00787235">
        <w:rPr>
          <w:rFonts w:ascii="Times New Roman" w:hAnsi="Times New Roman"/>
          <w:snapToGrid w:val="0"/>
        </w:rPr>
        <w:t xml:space="preserve">ng tải danh sách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 trên cổng thông tin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iện tử của Bộ Công an,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ồng thời gửi Bộ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ể lập,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iều chỉnh danh sách chung về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pháp.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>Công an cấp tỉnh có trách nhiệm phối hợp với Sở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giúp Ủy ban nhân dân cấp tỉnh lập, </w:t>
      </w:r>
      <w:r w:rsidRPr="00787235">
        <w:rPr>
          <w:rFonts w:ascii="Times New Roman" w:hAnsi="Times New Roman" w:hint="eastAsia"/>
          <w:snapToGrid w:val="0"/>
        </w:rPr>
        <w:t>đă</w:t>
      </w:r>
      <w:r w:rsidRPr="00787235">
        <w:rPr>
          <w:rFonts w:ascii="Times New Roman" w:hAnsi="Times New Roman"/>
          <w:snapToGrid w:val="0"/>
        </w:rPr>
        <w:t xml:space="preserve">ng tải danh sách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 trên cổng thông tin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iện tử của Ủy ban nhân dân cấp tỉnh.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b/>
          <w:bCs/>
          <w:snapToGrid w:val="0"/>
        </w:rPr>
      </w:pP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 xml:space="preserve">iều 8. Phân công trách nhiệm trong việc cấp, cấp lại, thu hồi Thẻ giám </w:t>
      </w: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>ịnh viên t</w:t>
      </w:r>
      <w:r w:rsidRPr="00787235">
        <w:rPr>
          <w:rFonts w:ascii="Times New Roman" w:hAnsi="Times New Roman" w:hint="eastAsia"/>
          <w:b/>
          <w:bCs/>
          <w:snapToGrid w:val="0"/>
        </w:rPr>
        <w:t>ư</w:t>
      </w:r>
      <w:r w:rsidRPr="00787235">
        <w:rPr>
          <w:rFonts w:ascii="Times New Roman" w:hAnsi="Times New Roman"/>
          <w:b/>
          <w:bCs/>
          <w:snapToGrid w:val="0"/>
        </w:rPr>
        <w:t xml:space="preserve"> pháp trong lĩnh vực kỹ thuật hình sự, giám </w:t>
      </w: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>ịnh viên  t</w:t>
      </w:r>
      <w:r w:rsidRPr="00787235">
        <w:rPr>
          <w:rFonts w:ascii="Times New Roman" w:hAnsi="Times New Roman" w:hint="eastAsia"/>
          <w:b/>
          <w:bCs/>
          <w:snapToGrid w:val="0"/>
        </w:rPr>
        <w:t>ư</w:t>
      </w:r>
      <w:r w:rsidRPr="00787235">
        <w:rPr>
          <w:rFonts w:ascii="Times New Roman" w:hAnsi="Times New Roman"/>
          <w:b/>
          <w:bCs/>
          <w:snapToGrid w:val="0"/>
        </w:rPr>
        <w:t xml:space="preserve"> pháp trong lĩnh vực pháp y trong Công an nhân dân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>1. Viện khoa học hình sự có trách nhiệm giúp Bộ tr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ởng Bộ Công an trong việc cấp, cấp lại, thu hồi Thẻ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lĩnh vực kỹ thuật hình sự;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lĩnh vực pháp y theo từng chuyên ngành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ối với các cá nhân thuộc Viện Khoa học hình sự.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 xml:space="preserve">2. Công an cấp tỉnh có trách nhiệm phối hợp với Viện Khoa học hình sự trong việc cấp, cấp lại, thu hồi Thẻ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 kỹ thuật hình sự,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 pháp y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ối với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thuộc thẩm quyền quản lý.</w:t>
      </w:r>
    </w:p>
    <w:p w:rsidR="00787235" w:rsidRPr="005E694A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b/>
          <w:bCs/>
          <w:snapToGrid w:val="0"/>
        </w:rPr>
      </w:pPr>
      <w:r w:rsidRPr="005E694A">
        <w:rPr>
          <w:rFonts w:ascii="Times New Roman" w:hAnsi="Times New Roman" w:hint="eastAsia"/>
          <w:b/>
          <w:bCs/>
          <w:snapToGrid w:val="0"/>
        </w:rPr>
        <w:t>Đ</w:t>
      </w:r>
      <w:r w:rsidRPr="005E694A">
        <w:rPr>
          <w:rFonts w:ascii="Times New Roman" w:hAnsi="Times New Roman"/>
          <w:b/>
          <w:bCs/>
          <w:snapToGrid w:val="0"/>
        </w:rPr>
        <w:t>iều 9. Phân công trách nhiệm trong việc l</w:t>
      </w:r>
      <w:r w:rsidRPr="005E694A">
        <w:rPr>
          <w:rFonts w:ascii="Times New Roman" w:hAnsi="Times New Roman" w:hint="eastAsia"/>
          <w:b/>
          <w:bCs/>
          <w:snapToGrid w:val="0"/>
        </w:rPr>
        <w:t>ư</w:t>
      </w:r>
      <w:r w:rsidRPr="005E694A">
        <w:rPr>
          <w:rFonts w:ascii="Times New Roman" w:hAnsi="Times New Roman"/>
          <w:b/>
          <w:bCs/>
          <w:snapToGrid w:val="0"/>
        </w:rPr>
        <w:t>u hồ s</w:t>
      </w:r>
      <w:r w:rsidRPr="005E694A">
        <w:rPr>
          <w:rFonts w:ascii="Times New Roman" w:hAnsi="Times New Roman" w:hint="eastAsia"/>
          <w:b/>
          <w:bCs/>
          <w:snapToGrid w:val="0"/>
        </w:rPr>
        <w:t>ơ</w:t>
      </w:r>
      <w:r w:rsidRPr="005E694A">
        <w:rPr>
          <w:rFonts w:ascii="Times New Roman" w:hAnsi="Times New Roman"/>
          <w:b/>
          <w:bCs/>
          <w:snapToGrid w:val="0"/>
        </w:rPr>
        <w:t xml:space="preserve"> bổ nhiệm, miễn nhiệm, cấp, cấp lại, thu hồi thẻ giám </w:t>
      </w:r>
      <w:r w:rsidRPr="005E694A">
        <w:rPr>
          <w:rFonts w:ascii="Times New Roman" w:hAnsi="Times New Roman" w:hint="eastAsia"/>
          <w:b/>
          <w:bCs/>
          <w:snapToGrid w:val="0"/>
        </w:rPr>
        <w:t>đ</w:t>
      </w:r>
      <w:r w:rsidRPr="005E694A">
        <w:rPr>
          <w:rFonts w:ascii="Times New Roman" w:hAnsi="Times New Roman"/>
          <w:b/>
          <w:bCs/>
          <w:snapToGrid w:val="0"/>
        </w:rPr>
        <w:t>ịnh viên t</w:t>
      </w:r>
      <w:r w:rsidRPr="005E694A">
        <w:rPr>
          <w:rFonts w:ascii="Times New Roman" w:hAnsi="Times New Roman" w:hint="eastAsia"/>
          <w:b/>
          <w:bCs/>
          <w:snapToGrid w:val="0"/>
        </w:rPr>
        <w:t>ư</w:t>
      </w:r>
      <w:r w:rsidRPr="005E694A">
        <w:rPr>
          <w:rFonts w:ascii="Times New Roman" w:hAnsi="Times New Roman"/>
          <w:b/>
          <w:bCs/>
          <w:snapToGrid w:val="0"/>
        </w:rPr>
        <w:t xml:space="preserve"> pháp trong lĩnh vực kỹ thuật hình sự, giám </w:t>
      </w:r>
      <w:r w:rsidRPr="005E694A">
        <w:rPr>
          <w:rFonts w:ascii="Times New Roman" w:hAnsi="Times New Roman" w:hint="eastAsia"/>
          <w:b/>
          <w:bCs/>
          <w:snapToGrid w:val="0"/>
        </w:rPr>
        <w:t>đ</w:t>
      </w:r>
      <w:r w:rsidRPr="005E694A">
        <w:rPr>
          <w:rFonts w:ascii="Times New Roman" w:hAnsi="Times New Roman"/>
          <w:b/>
          <w:bCs/>
          <w:snapToGrid w:val="0"/>
        </w:rPr>
        <w:t>ịnh viên t</w:t>
      </w:r>
      <w:r w:rsidRPr="005E694A">
        <w:rPr>
          <w:rFonts w:ascii="Times New Roman" w:hAnsi="Times New Roman" w:hint="eastAsia"/>
          <w:b/>
          <w:bCs/>
          <w:snapToGrid w:val="0"/>
        </w:rPr>
        <w:t>ư</w:t>
      </w:r>
      <w:r w:rsidRPr="005E694A">
        <w:rPr>
          <w:rFonts w:ascii="Times New Roman" w:hAnsi="Times New Roman"/>
          <w:b/>
          <w:bCs/>
          <w:snapToGrid w:val="0"/>
        </w:rPr>
        <w:t xml:space="preserve"> pháp trong lĩnh vực pháp y trong Công an nhân dân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>Viện Khoa học hình sự, Công an cấp tỉnh có trách nhiệm l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>u hồ s</w:t>
      </w:r>
      <w:r w:rsidRPr="00787235">
        <w:rPr>
          <w:rFonts w:ascii="Times New Roman" w:hAnsi="Times New Roman" w:hint="eastAsia"/>
          <w:snapToGrid w:val="0"/>
        </w:rPr>
        <w:t>ơ</w:t>
      </w:r>
      <w:r w:rsidRPr="00787235">
        <w:rPr>
          <w:rFonts w:ascii="Times New Roman" w:hAnsi="Times New Roman"/>
          <w:snapToGrid w:val="0"/>
        </w:rPr>
        <w:t xml:space="preserve"> cán bộ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ề nghị bổ nhiệm, miễn nhiệm, cấp, cấp lại, thu hồi thẻ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lĩnh vực kỹ thuật hình sự,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lĩnh vực pháp y trong Công an nhân dân tại </w:t>
      </w:r>
      <w:r w:rsidRPr="00787235">
        <w:rPr>
          <w:rFonts w:ascii="Times New Roman" w:hAnsi="Times New Roman" w:hint="eastAsia"/>
          <w:snapToGrid w:val="0"/>
        </w:rPr>
        <w:t>đơ</w:t>
      </w:r>
      <w:r w:rsidRPr="00787235">
        <w:rPr>
          <w:rFonts w:ascii="Times New Roman" w:hAnsi="Times New Roman"/>
          <w:snapToGrid w:val="0"/>
        </w:rPr>
        <w:t>n vị.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b/>
          <w:bCs/>
          <w:snapToGrid w:val="0"/>
        </w:rPr>
      </w:pP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>iều 10. Tiêu chuẩn công nhận tổ chức, ng</w:t>
      </w:r>
      <w:r w:rsidRPr="00787235">
        <w:rPr>
          <w:rFonts w:ascii="Times New Roman" w:hAnsi="Times New Roman" w:hint="eastAsia"/>
          <w:b/>
          <w:bCs/>
          <w:snapToGrid w:val="0"/>
        </w:rPr>
        <w:t>ư</w:t>
      </w:r>
      <w:r w:rsidRPr="00787235">
        <w:rPr>
          <w:rFonts w:ascii="Times New Roman" w:hAnsi="Times New Roman"/>
          <w:b/>
          <w:bCs/>
          <w:snapToGrid w:val="0"/>
        </w:rPr>
        <w:t xml:space="preserve">ời giám </w:t>
      </w: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>ịnh t</w:t>
      </w:r>
      <w:r w:rsidRPr="00787235">
        <w:rPr>
          <w:rFonts w:ascii="Times New Roman" w:hAnsi="Times New Roman" w:hint="eastAsia"/>
          <w:b/>
          <w:bCs/>
          <w:snapToGrid w:val="0"/>
        </w:rPr>
        <w:t>ư</w:t>
      </w:r>
      <w:r w:rsidRPr="00787235">
        <w:rPr>
          <w:rFonts w:ascii="Times New Roman" w:hAnsi="Times New Roman"/>
          <w:b/>
          <w:bCs/>
          <w:snapToGrid w:val="0"/>
        </w:rPr>
        <w:t xml:space="preserve"> pháp theo vụ việc trong Công an nhân dân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>1. Tổ chức, ng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ời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theo vụ việc trong Công an nhân dân phải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ảm bảo các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iều kiện quy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tại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iều 13,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iều 18 Luật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pháp.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 xml:space="preserve">2. Tổ chức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theo vụ việc, ng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ời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theo vụ việc chỉ </w:t>
      </w:r>
      <w:r w:rsidRPr="00787235">
        <w:rPr>
          <w:rFonts w:ascii="Times New Roman" w:hAnsi="Times New Roman" w:hint="eastAsia"/>
          <w:snapToGrid w:val="0"/>
        </w:rPr>
        <w:t>đư</w:t>
      </w:r>
      <w:r w:rsidRPr="00787235">
        <w:rPr>
          <w:rFonts w:ascii="Times New Roman" w:hAnsi="Times New Roman"/>
          <w:snapToGrid w:val="0"/>
        </w:rPr>
        <w:t xml:space="preserve">ợc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ề xuất công nhận khi thực hiện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các vụ việc phù hợp với chức n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>ng, nhiệm vụ của Bộ tr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>ởng Bộ Công an giao.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>3. Việc công nhận tổ chức, ng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ời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theo vụ việc không áp dụng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ối với các tổ chức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công lập trong Công an nhân dân.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b/>
          <w:bCs/>
          <w:snapToGrid w:val="0"/>
        </w:rPr>
      </w:pP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>iều 11. Phân công trách nhiệm trong việc công nhận tổ chức, ng</w:t>
      </w:r>
      <w:r w:rsidRPr="00787235">
        <w:rPr>
          <w:rFonts w:ascii="Times New Roman" w:hAnsi="Times New Roman" w:hint="eastAsia"/>
          <w:b/>
          <w:bCs/>
          <w:snapToGrid w:val="0"/>
        </w:rPr>
        <w:t>ư</w:t>
      </w:r>
      <w:r w:rsidRPr="00787235">
        <w:rPr>
          <w:rFonts w:ascii="Times New Roman" w:hAnsi="Times New Roman"/>
          <w:b/>
          <w:bCs/>
          <w:snapToGrid w:val="0"/>
        </w:rPr>
        <w:t xml:space="preserve">ời giám </w:t>
      </w: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>ịnh t</w:t>
      </w:r>
      <w:r w:rsidRPr="00787235">
        <w:rPr>
          <w:rFonts w:ascii="Times New Roman" w:hAnsi="Times New Roman" w:hint="eastAsia"/>
          <w:b/>
          <w:bCs/>
          <w:snapToGrid w:val="0"/>
        </w:rPr>
        <w:t>ư</w:t>
      </w:r>
      <w:r w:rsidRPr="00787235">
        <w:rPr>
          <w:rFonts w:ascii="Times New Roman" w:hAnsi="Times New Roman"/>
          <w:b/>
          <w:bCs/>
          <w:snapToGrid w:val="0"/>
        </w:rPr>
        <w:t xml:space="preserve"> pháp theo vụ việc trong Công an nhân dân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lastRenderedPageBreak/>
        <w:t xml:space="preserve">1. Các </w:t>
      </w:r>
      <w:r w:rsidRPr="00787235">
        <w:rPr>
          <w:rFonts w:ascii="Times New Roman" w:hAnsi="Times New Roman" w:hint="eastAsia"/>
          <w:snapToGrid w:val="0"/>
        </w:rPr>
        <w:t>đơ</w:t>
      </w:r>
      <w:r w:rsidRPr="00787235">
        <w:rPr>
          <w:rFonts w:ascii="Times New Roman" w:hAnsi="Times New Roman"/>
          <w:snapToGrid w:val="0"/>
        </w:rPr>
        <w:t>n vị thuộc c</w:t>
      </w:r>
      <w:r w:rsidRPr="00787235">
        <w:rPr>
          <w:rFonts w:ascii="Times New Roman" w:hAnsi="Times New Roman" w:hint="eastAsia"/>
          <w:snapToGrid w:val="0"/>
        </w:rPr>
        <w:t>ơ</w:t>
      </w:r>
      <w:r w:rsidRPr="00787235">
        <w:rPr>
          <w:rFonts w:ascii="Times New Roman" w:hAnsi="Times New Roman"/>
          <w:snapToGrid w:val="0"/>
        </w:rPr>
        <w:t xml:space="preserve"> quan Bộ c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 xml:space="preserve">n cứ vào nhu cầu thực tiễn của hoạt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ộng tố tụng, chức n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 xml:space="preserve">ng, nhiệm vụ </w:t>
      </w:r>
      <w:r w:rsidRPr="00787235">
        <w:rPr>
          <w:rFonts w:ascii="Times New Roman" w:hAnsi="Times New Roman" w:hint="eastAsia"/>
          <w:snapToGrid w:val="0"/>
        </w:rPr>
        <w:t>đư</w:t>
      </w:r>
      <w:r w:rsidRPr="00787235">
        <w:rPr>
          <w:rFonts w:ascii="Times New Roman" w:hAnsi="Times New Roman"/>
          <w:snapToGrid w:val="0"/>
        </w:rPr>
        <w:t>ợc giao lập hồ s</w:t>
      </w:r>
      <w:r w:rsidRPr="00787235">
        <w:rPr>
          <w:rFonts w:ascii="Times New Roman" w:hAnsi="Times New Roman" w:hint="eastAsia"/>
          <w:snapToGrid w:val="0"/>
        </w:rPr>
        <w:t>ơ</w:t>
      </w:r>
      <w:r w:rsidRPr="00787235">
        <w:rPr>
          <w:rFonts w:ascii="Times New Roman" w:hAnsi="Times New Roman"/>
          <w:snapToGrid w:val="0"/>
        </w:rPr>
        <w:t xml:space="preserve"> và lựa chọn tổ chức, ng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ời có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ủ tiêu chuẩn theo quy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tại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iều 13,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iều 18 Luật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phối hợp với Viện Khoa học hình sự, trình Bộ tr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ởng Bộ Công an ra quyết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công nhận tổ chức, ng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ời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theo vụ việc.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 xml:space="preserve">2. Các </w:t>
      </w:r>
      <w:r w:rsidRPr="00787235">
        <w:rPr>
          <w:rFonts w:ascii="Times New Roman" w:hAnsi="Times New Roman" w:hint="eastAsia"/>
          <w:snapToGrid w:val="0"/>
        </w:rPr>
        <w:t>đơ</w:t>
      </w:r>
      <w:r w:rsidRPr="00787235">
        <w:rPr>
          <w:rFonts w:ascii="Times New Roman" w:hAnsi="Times New Roman"/>
          <w:snapToGrid w:val="0"/>
        </w:rPr>
        <w:t>n vị thuộc c</w:t>
      </w:r>
      <w:r w:rsidRPr="00787235">
        <w:rPr>
          <w:rFonts w:ascii="Times New Roman" w:hAnsi="Times New Roman" w:hint="eastAsia"/>
          <w:snapToGrid w:val="0"/>
        </w:rPr>
        <w:t>ơ</w:t>
      </w:r>
      <w:r w:rsidRPr="00787235">
        <w:rPr>
          <w:rFonts w:ascii="Times New Roman" w:hAnsi="Times New Roman"/>
          <w:snapToGrid w:val="0"/>
        </w:rPr>
        <w:t xml:space="preserve"> quan Bộ có tổ chức, ng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ời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theo vụ việc theo quyết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của Bộ tr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ởng Bộ Công an có trách nhiệm giúp Bộ Công an lập, </w:t>
      </w:r>
      <w:r w:rsidRPr="00787235">
        <w:rPr>
          <w:rFonts w:ascii="Times New Roman" w:hAnsi="Times New Roman" w:hint="eastAsia"/>
          <w:snapToGrid w:val="0"/>
        </w:rPr>
        <w:t>đă</w:t>
      </w:r>
      <w:r w:rsidRPr="00787235">
        <w:rPr>
          <w:rFonts w:ascii="Times New Roman" w:hAnsi="Times New Roman"/>
          <w:snapToGrid w:val="0"/>
        </w:rPr>
        <w:t xml:space="preserve">ng tải danh sách trên cổng thông tin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iện tử của Bộ Công an,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ồng thời gửi Bộ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ể lập,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iều chỉnh danh sách chung về tổ chức, ng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ời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theo vụ việc và gửi Viện Khoa học hình sự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ể làm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ầu mối theo dõi chung về công tác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pháp.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b/>
          <w:bCs/>
          <w:snapToGrid w:val="0"/>
        </w:rPr>
      </w:pP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>iều 12. Phân công trách nhiệm trong việc hủy bỏ công nhận tổ chức, ng</w:t>
      </w:r>
      <w:r w:rsidRPr="00787235">
        <w:rPr>
          <w:rFonts w:ascii="Times New Roman" w:hAnsi="Times New Roman" w:hint="eastAsia"/>
          <w:b/>
          <w:bCs/>
          <w:snapToGrid w:val="0"/>
        </w:rPr>
        <w:t>ư</w:t>
      </w:r>
      <w:r w:rsidRPr="00787235">
        <w:rPr>
          <w:rFonts w:ascii="Times New Roman" w:hAnsi="Times New Roman"/>
          <w:b/>
          <w:bCs/>
          <w:snapToGrid w:val="0"/>
        </w:rPr>
        <w:t xml:space="preserve">ời giám </w:t>
      </w: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>ịnh t</w:t>
      </w:r>
      <w:r w:rsidRPr="00787235">
        <w:rPr>
          <w:rFonts w:ascii="Times New Roman" w:hAnsi="Times New Roman" w:hint="eastAsia"/>
          <w:b/>
          <w:bCs/>
          <w:snapToGrid w:val="0"/>
        </w:rPr>
        <w:t>ư</w:t>
      </w:r>
      <w:r w:rsidRPr="00787235">
        <w:rPr>
          <w:rFonts w:ascii="Times New Roman" w:hAnsi="Times New Roman"/>
          <w:b/>
          <w:bCs/>
          <w:snapToGrid w:val="0"/>
        </w:rPr>
        <w:t xml:space="preserve"> pháp theo vụ việc trong Công an nhân dân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 xml:space="preserve">1. Khi không còn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iều kiện theo quy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tại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iều 13,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iều 18 Luật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pháp, </w:t>
      </w:r>
      <w:r w:rsidRPr="00787235">
        <w:rPr>
          <w:rFonts w:ascii="Times New Roman" w:hAnsi="Times New Roman" w:hint="eastAsia"/>
          <w:snapToGrid w:val="0"/>
        </w:rPr>
        <w:t>đơ</w:t>
      </w:r>
      <w:r w:rsidRPr="00787235">
        <w:rPr>
          <w:rFonts w:ascii="Times New Roman" w:hAnsi="Times New Roman"/>
          <w:snapToGrid w:val="0"/>
        </w:rPr>
        <w:t>n vị có tổ chức, ng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ời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theo vụ việc phối hợp với Viện Khoa học hình sự, trình Bộ tr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ởng Bộ Công an ra quyết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hủy bỏ công nhận tổ chức, ng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ời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theo vụ việc.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 xml:space="preserve">2. </w:t>
      </w:r>
      <w:r w:rsidRPr="00787235">
        <w:rPr>
          <w:rFonts w:ascii="Times New Roman" w:hAnsi="Times New Roman" w:hint="eastAsia"/>
          <w:snapToGrid w:val="0"/>
        </w:rPr>
        <w:t>Đơ</w:t>
      </w:r>
      <w:r w:rsidRPr="00787235">
        <w:rPr>
          <w:rFonts w:ascii="Times New Roman" w:hAnsi="Times New Roman"/>
          <w:snapToGrid w:val="0"/>
        </w:rPr>
        <w:t>n vị có tổ chức, ng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ời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theo vụ việc có trách nhiệm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ề nghị </w:t>
      </w:r>
      <w:r w:rsidRPr="00787235">
        <w:rPr>
          <w:rFonts w:ascii="Times New Roman" w:hAnsi="Times New Roman" w:hint="eastAsia"/>
          <w:snapToGrid w:val="0"/>
        </w:rPr>
        <w:t>đă</w:t>
      </w:r>
      <w:r w:rsidRPr="00787235">
        <w:rPr>
          <w:rFonts w:ascii="Times New Roman" w:hAnsi="Times New Roman"/>
          <w:snapToGrid w:val="0"/>
        </w:rPr>
        <w:t xml:space="preserve">ng tải quyết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hủy bỏ công nhận trên cổng thông tin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iện tử của Bộ Công an,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ồng thời gửi Bộ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ể lập,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iều chỉnh danh sách chung về tổ chức, ng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ời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</w:t>
      </w:r>
      <w:r w:rsidRPr="00787235">
        <w:rPr>
          <w:rFonts w:ascii="Times New Roman" w:hAnsi="Times New Roman" w:hint="eastAsia"/>
          <w:snapToGrid w:val="0"/>
        </w:rPr>
        <w:t>á</w:t>
      </w:r>
      <w:r w:rsidRPr="00787235">
        <w:rPr>
          <w:rFonts w:ascii="Times New Roman" w:hAnsi="Times New Roman"/>
          <w:snapToGrid w:val="0"/>
        </w:rPr>
        <w:t xml:space="preserve">p theo vụ việc và gửi Viện Khoa học hình sự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ể làm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ầu mối theo dõi chung về công tác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pháp.</w:t>
      </w:r>
    </w:p>
    <w:p w:rsidR="00787235" w:rsidRPr="00787235" w:rsidRDefault="00787235" w:rsidP="00787235">
      <w:pPr>
        <w:tabs>
          <w:tab w:val="left" w:pos="993"/>
        </w:tabs>
        <w:spacing w:line="288" w:lineRule="auto"/>
        <w:ind w:firstLine="567"/>
        <w:jc w:val="center"/>
        <w:rPr>
          <w:rFonts w:ascii="Times New Roman" w:hAnsi="Times New Roman"/>
          <w:b/>
          <w:bCs/>
          <w:snapToGrid w:val="0"/>
        </w:rPr>
      </w:pPr>
      <w:r w:rsidRPr="00787235">
        <w:rPr>
          <w:rFonts w:ascii="Times New Roman" w:hAnsi="Times New Roman"/>
          <w:b/>
          <w:bCs/>
          <w:snapToGrid w:val="0"/>
        </w:rPr>
        <w:t>Ch</w:t>
      </w:r>
      <w:r w:rsidRPr="00787235">
        <w:rPr>
          <w:rFonts w:ascii="Times New Roman" w:hAnsi="Times New Roman" w:hint="eastAsia"/>
          <w:b/>
          <w:bCs/>
          <w:snapToGrid w:val="0"/>
        </w:rPr>
        <w:t>ươ</w:t>
      </w:r>
      <w:r w:rsidRPr="00787235">
        <w:rPr>
          <w:rFonts w:ascii="Times New Roman" w:hAnsi="Times New Roman"/>
          <w:b/>
          <w:bCs/>
          <w:snapToGrid w:val="0"/>
        </w:rPr>
        <w:t>ng IV</w:t>
      </w:r>
    </w:p>
    <w:p w:rsidR="00787235" w:rsidRPr="00787235" w:rsidRDefault="00787235" w:rsidP="00787235">
      <w:pPr>
        <w:tabs>
          <w:tab w:val="left" w:pos="993"/>
        </w:tabs>
        <w:spacing w:line="288" w:lineRule="auto"/>
        <w:ind w:firstLine="567"/>
        <w:jc w:val="center"/>
        <w:rPr>
          <w:rFonts w:ascii="Times New Roman" w:hAnsi="Times New Roman"/>
          <w:b/>
          <w:bCs/>
          <w:snapToGrid w:val="0"/>
        </w:rPr>
      </w:pP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>IỀU KHOẢN THI HÀNH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b/>
          <w:bCs/>
          <w:snapToGrid w:val="0"/>
        </w:rPr>
      </w:pP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>iều 13. Hiệu lực thi hành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>1. Thông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này có hiệu lực thi hành kể từ ngày 01 tháng 5 n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>m 2026.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>2. Thông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số 32/2022/TT-BCA ngày 12 tháng 9 n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>m 2022 của Bộ tr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ởng Bộ Công an quy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về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ịnh viên lĩnh vực kỹ thuật hình sự; tiêu chuẩn bổ nhiệm chức danh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viên lĩnh vực kỹ thuật hình sự, pháp y trong Công an nhân dân; công bố tổ chức, ng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ời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ịnh theo vụ việc trong Công an nhân dân hết hiệu lực thi hành kể từ ngày Thông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này có hiệu lực.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>3. Tr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>ờng hợp v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>n bản quy phạm pháp luật dẫn chiếu áp dụng tại Thông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này </w:t>
      </w:r>
      <w:r w:rsidRPr="00787235">
        <w:rPr>
          <w:rFonts w:ascii="Times New Roman" w:hAnsi="Times New Roman" w:hint="eastAsia"/>
          <w:snapToGrid w:val="0"/>
        </w:rPr>
        <w:t>đư</w:t>
      </w:r>
      <w:r w:rsidRPr="00787235">
        <w:rPr>
          <w:rFonts w:ascii="Times New Roman" w:hAnsi="Times New Roman"/>
          <w:snapToGrid w:val="0"/>
        </w:rPr>
        <w:t xml:space="preserve">ợc sửa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ổi, bổ sung, thay thế thì áp dụng theo v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 xml:space="preserve">n bản sửa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ổi, bổ sung, thay thế </w:t>
      </w:r>
      <w:r w:rsidRPr="00787235">
        <w:rPr>
          <w:rFonts w:ascii="Times New Roman" w:hAnsi="Times New Roman" w:hint="eastAsia"/>
          <w:snapToGrid w:val="0"/>
        </w:rPr>
        <w:t>đó</w:t>
      </w:r>
      <w:r w:rsidRPr="00787235">
        <w:rPr>
          <w:rFonts w:ascii="Times New Roman" w:hAnsi="Times New Roman"/>
          <w:snapToGrid w:val="0"/>
        </w:rPr>
        <w:t>.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b/>
          <w:bCs/>
          <w:snapToGrid w:val="0"/>
        </w:rPr>
      </w:pPr>
      <w:r w:rsidRPr="00787235">
        <w:rPr>
          <w:rFonts w:ascii="Times New Roman" w:hAnsi="Times New Roman" w:hint="eastAsia"/>
          <w:b/>
          <w:bCs/>
          <w:snapToGrid w:val="0"/>
        </w:rPr>
        <w:t>Đ</w:t>
      </w:r>
      <w:r w:rsidRPr="00787235">
        <w:rPr>
          <w:rFonts w:ascii="Times New Roman" w:hAnsi="Times New Roman"/>
          <w:b/>
          <w:bCs/>
          <w:snapToGrid w:val="0"/>
        </w:rPr>
        <w:t>iều 14. Trách nhiệm thi hành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>1. Thủ tr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ởng các </w:t>
      </w:r>
      <w:r w:rsidRPr="00787235">
        <w:rPr>
          <w:rFonts w:ascii="Times New Roman" w:hAnsi="Times New Roman" w:hint="eastAsia"/>
          <w:snapToGrid w:val="0"/>
        </w:rPr>
        <w:t>đơ</w:t>
      </w:r>
      <w:r w:rsidRPr="00787235">
        <w:rPr>
          <w:rFonts w:ascii="Times New Roman" w:hAnsi="Times New Roman"/>
          <w:snapToGrid w:val="0"/>
        </w:rPr>
        <w:t>n vị thuộc c</w:t>
      </w:r>
      <w:r w:rsidRPr="00787235">
        <w:rPr>
          <w:rFonts w:ascii="Times New Roman" w:hAnsi="Times New Roman" w:hint="eastAsia"/>
          <w:snapToGrid w:val="0"/>
        </w:rPr>
        <w:t>ơ</w:t>
      </w:r>
      <w:r w:rsidRPr="00787235">
        <w:rPr>
          <w:rFonts w:ascii="Times New Roman" w:hAnsi="Times New Roman"/>
          <w:snapToGrid w:val="0"/>
        </w:rPr>
        <w:t xml:space="preserve"> quan Bộ, Giám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ốc Công an các tỉnh, thành phố và Thủ tr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>ởng các c</w:t>
      </w:r>
      <w:r w:rsidRPr="00787235">
        <w:rPr>
          <w:rFonts w:ascii="Times New Roman" w:hAnsi="Times New Roman" w:hint="eastAsia"/>
          <w:snapToGrid w:val="0"/>
        </w:rPr>
        <w:t>ơ</w:t>
      </w:r>
      <w:r w:rsidRPr="00787235">
        <w:rPr>
          <w:rFonts w:ascii="Times New Roman" w:hAnsi="Times New Roman"/>
          <w:snapToGrid w:val="0"/>
        </w:rPr>
        <w:t xml:space="preserve"> quan, </w:t>
      </w:r>
      <w:r w:rsidRPr="00787235">
        <w:rPr>
          <w:rFonts w:ascii="Times New Roman" w:hAnsi="Times New Roman" w:hint="eastAsia"/>
          <w:snapToGrid w:val="0"/>
        </w:rPr>
        <w:t>đơ</w:t>
      </w:r>
      <w:r w:rsidRPr="00787235">
        <w:rPr>
          <w:rFonts w:ascii="Times New Roman" w:hAnsi="Times New Roman"/>
          <w:snapToGrid w:val="0"/>
        </w:rPr>
        <w:t xml:space="preserve">n vị và cá nhân có liên quan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ến hoạt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 xml:space="preserve">ộng giám </w:t>
      </w:r>
      <w:r w:rsidRPr="00787235">
        <w:rPr>
          <w:rFonts w:ascii="Times New Roman" w:hAnsi="Times New Roman" w:hint="eastAsia"/>
          <w:snapToGrid w:val="0"/>
        </w:rPr>
        <w:lastRenderedPageBreak/>
        <w:t>đ</w:t>
      </w:r>
      <w:r w:rsidRPr="00787235">
        <w:rPr>
          <w:rFonts w:ascii="Times New Roman" w:hAnsi="Times New Roman"/>
          <w:snapToGrid w:val="0"/>
        </w:rPr>
        <w:t>ịnh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pháp trong phạm vi chức n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>ng, nhiệm vụ của mình chịu trách nhiệm tổ chức thực hiện Thông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này.</w:t>
      </w:r>
    </w:p>
    <w:p w:rsidR="00787235" w:rsidRPr="00787235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>2. Viện Khoa học hình sự có trách nhiệm tổ ch</w:t>
      </w:r>
      <w:r w:rsidRPr="00787235">
        <w:rPr>
          <w:rFonts w:ascii="Times New Roman" w:hAnsi="Times New Roman" w:hint="eastAsia"/>
          <w:snapToGrid w:val="0"/>
        </w:rPr>
        <w:t>ứ</w:t>
      </w:r>
      <w:r w:rsidRPr="00787235">
        <w:rPr>
          <w:rFonts w:ascii="Times New Roman" w:hAnsi="Times New Roman"/>
          <w:snapToGrid w:val="0"/>
        </w:rPr>
        <w:t>c h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ớng dẫn, kiểm tra, </w:t>
      </w:r>
      <w:r w:rsidRPr="00787235">
        <w:rPr>
          <w:rFonts w:ascii="Times New Roman" w:hAnsi="Times New Roman" w:hint="eastAsia"/>
          <w:snapToGrid w:val="0"/>
        </w:rPr>
        <w:t>đô</w:t>
      </w:r>
      <w:r w:rsidRPr="00787235">
        <w:rPr>
          <w:rFonts w:ascii="Times New Roman" w:hAnsi="Times New Roman"/>
          <w:snapToGrid w:val="0"/>
        </w:rPr>
        <w:t xml:space="preserve">n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ốc triển khai thực hiện Thông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này theo chức n</w:t>
      </w:r>
      <w:r w:rsidRPr="00787235">
        <w:rPr>
          <w:rFonts w:ascii="Times New Roman" w:hAnsi="Times New Roman" w:hint="eastAsia"/>
          <w:snapToGrid w:val="0"/>
        </w:rPr>
        <w:t>ă</w:t>
      </w:r>
      <w:r w:rsidRPr="00787235">
        <w:rPr>
          <w:rFonts w:ascii="Times New Roman" w:hAnsi="Times New Roman"/>
          <w:snapToGrid w:val="0"/>
        </w:rPr>
        <w:t xml:space="preserve">ng, nhiệm vụ </w:t>
      </w:r>
      <w:r w:rsidRPr="00787235">
        <w:rPr>
          <w:rFonts w:ascii="Times New Roman" w:hAnsi="Times New Roman" w:hint="eastAsia"/>
          <w:snapToGrid w:val="0"/>
        </w:rPr>
        <w:t>đư</w:t>
      </w:r>
      <w:r w:rsidRPr="00787235">
        <w:rPr>
          <w:rFonts w:ascii="Times New Roman" w:hAnsi="Times New Roman"/>
          <w:snapToGrid w:val="0"/>
        </w:rPr>
        <w:t>ợc giao.</w:t>
      </w:r>
    </w:p>
    <w:p w:rsidR="000A38B3" w:rsidRPr="00D705F1" w:rsidRDefault="00787235" w:rsidP="00787235">
      <w:pPr>
        <w:tabs>
          <w:tab w:val="left" w:pos="993"/>
        </w:tabs>
        <w:spacing w:before="120" w:after="120" w:line="340" w:lineRule="exact"/>
        <w:ind w:firstLine="567"/>
        <w:jc w:val="both"/>
        <w:rPr>
          <w:rFonts w:ascii="Times New Roman" w:hAnsi="Times New Roman"/>
          <w:snapToGrid w:val="0"/>
        </w:rPr>
      </w:pPr>
      <w:r w:rsidRPr="00787235">
        <w:rPr>
          <w:rFonts w:ascii="Times New Roman" w:hAnsi="Times New Roman"/>
          <w:snapToGrid w:val="0"/>
        </w:rPr>
        <w:t>3. Trong quá trình thực hiện Thông t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 nếu có v</w:t>
      </w:r>
      <w:r w:rsidRPr="00787235">
        <w:rPr>
          <w:rFonts w:ascii="Times New Roman" w:hAnsi="Times New Roman" w:hint="eastAsia"/>
          <w:snapToGrid w:val="0"/>
        </w:rPr>
        <w:t>ư</w:t>
      </w:r>
      <w:r w:rsidRPr="00787235">
        <w:rPr>
          <w:rFonts w:ascii="Times New Roman" w:hAnsi="Times New Roman"/>
          <w:snapToGrid w:val="0"/>
        </w:rPr>
        <w:t xml:space="preserve">ớng mắc, Công an các </w:t>
      </w:r>
      <w:r w:rsidRPr="00787235">
        <w:rPr>
          <w:rFonts w:ascii="Times New Roman" w:hAnsi="Times New Roman" w:hint="eastAsia"/>
          <w:snapToGrid w:val="0"/>
        </w:rPr>
        <w:t>đơ</w:t>
      </w:r>
      <w:r w:rsidRPr="00787235">
        <w:rPr>
          <w:rFonts w:ascii="Times New Roman" w:hAnsi="Times New Roman"/>
          <w:snapToGrid w:val="0"/>
        </w:rPr>
        <w:t xml:space="preserve">n vị,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ịa ph</w:t>
      </w:r>
      <w:r w:rsidRPr="00787235">
        <w:rPr>
          <w:rFonts w:ascii="Times New Roman" w:hAnsi="Times New Roman" w:hint="eastAsia"/>
          <w:snapToGrid w:val="0"/>
        </w:rPr>
        <w:t>ươ</w:t>
      </w:r>
      <w:r w:rsidRPr="00787235">
        <w:rPr>
          <w:rFonts w:ascii="Times New Roman" w:hAnsi="Times New Roman"/>
          <w:snapToGrid w:val="0"/>
        </w:rPr>
        <w:t xml:space="preserve">ng báo cáo về Bộ Công an (qua Viện Khoa học hình sự) </w:t>
      </w:r>
      <w:r w:rsidRPr="00787235">
        <w:rPr>
          <w:rFonts w:ascii="Times New Roman" w:hAnsi="Times New Roman" w:hint="eastAsia"/>
          <w:snapToGrid w:val="0"/>
        </w:rPr>
        <w:t>đ</w:t>
      </w:r>
      <w:r w:rsidRPr="00787235">
        <w:rPr>
          <w:rFonts w:ascii="Times New Roman" w:hAnsi="Times New Roman"/>
          <w:snapToGrid w:val="0"/>
        </w:rPr>
        <w:t>ể kịp thời h</w:t>
      </w:r>
      <w:r w:rsidRPr="00787235">
        <w:rPr>
          <w:rFonts w:ascii="Times New Roman" w:hAnsi="Times New Roman" w:hint="eastAsia"/>
          <w:snapToGrid w:val="0"/>
        </w:rPr>
        <w:t>ướ</w:t>
      </w:r>
      <w:r w:rsidRPr="00787235">
        <w:rPr>
          <w:rFonts w:ascii="Times New Roman" w:hAnsi="Times New Roman"/>
          <w:snapToGrid w:val="0"/>
        </w:rPr>
        <w:t>ng dẫn./.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660"/>
        <w:gridCol w:w="4695"/>
      </w:tblGrid>
      <w:tr w:rsidR="00B976D9" w:rsidRPr="00D705F1" w:rsidTr="00DB6941">
        <w:tc>
          <w:tcPr>
            <w:tcW w:w="4716" w:type="dxa"/>
          </w:tcPr>
          <w:p w:rsidR="00B976D9" w:rsidRPr="00D705F1" w:rsidRDefault="00B976D9" w:rsidP="00DB6941">
            <w:pPr>
              <w:jc w:val="both"/>
              <w:rPr>
                <w:rFonts w:ascii="Times New Roman" w:hAnsi="Times New Roman"/>
                <w:b/>
                <w:i/>
                <w:sz w:val="24"/>
                <w:szCs w:val="28"/>
                <w:lang w:val="nl-NL"/>
              </w:rPr>
            </w:pPr>
            <w:r w:rsidRPr="00D705F1">
              <w:rPr>
                <w:rFonts w:ascii="Times New Roman" w:hAnsi="Times New Roman"/>
                <w:b/>
                <w:i/>
                <w:sz w:val="24"/>
                <w:szCs w:val="28"/>
                <w:lang w:val="nl-NL"/>
              </w:rPr>
              <w:t>Nơi nhận:</w:t>
            </w:r>
          </w:p>
          <w:p w:rsidR="00787235" w:rsidRPr="00787235" w:rsidRDefault="00787235" w:rsidP="00787235">
            <w:pPr>
              <w:jc w:val="both"/>
              <w:rPr>
                <w:rFonts w:ascii="Times New Roman" w:hAnsi="Times New Roman"/>
                <w:sz w:val="24"/>
                <w:szCs w:val="24"/>
                <w:lang w:val="nl-NL"/>
              </w:rPr>
            </w:pPr>
            <w:r w:rsidRPr="00787235">
              <w:rPr>
                <w:rFonts w:ascii="Times New Roman" w:hAnsi="Times New Roman"/>
                <w:sz w:val="24"/>
                <w:szCs w:val="24"/>
                <w:lang w:val="nl-NL"/>
              </w:rPr>
              <w:t>- Toà án nhân dân tối cao;</w:t>
            </w:r>
          </w:p>
          <w:p w:rsidR="00787235" w:rsidRPr="00787235" w:rsidRDefault="00787235" w:rsidP="00787235">
            <w:pPr>
              <w:jc w:val="both"/>
              <w:rPr>
                <w:rFonts w:ascii="Times New Roman" w:hAnsi="Times New Roman"/>
                <w:sz w:val="24"/>
                <w:szCs w:val="24"/>
                <w:lang w:val="nl-NL"/>
              </w:rPr>
            </w:pPr>
            <w:r w:rsidRPr="00787235">
              <w:rPr>
                <w:rFonts w:ascii="Times New Roman" w:hAnsi="Times New Roman"/>
                <w:sz w:val="24"/>
                <w:szCs w:val="24"/>
                <w:lang w:val="nl-NL"/>
              </w:rPr>
              <w:t>- Viện kiểm sát nhân dân tối cao;</w:t>
            </w:r>
          </w:p>
          <w:p w:rsidR="00787235" w:rsidRPr="00787235" w:rsidRDefault="00787235" w:rsidP="00787235">
            <w:pPr>
              <w:jc w:val="both"/>
              <w:rPr>
                <w:rFonts w:ascii="Times New Roman" w:hAnsi="Times New Roman"/>
                <w:sz w:val="24"/>
                <w:szCs w:val="24"/>
                <w:lang w:val="nl-NL"/>
              </w:rPr>
            </w:pPr>
            <w:r w:rsidRPr="00787235">
              <w:rPr>
                <w:rFonts w:ascii="Times New Roman" w:hAnsi="Times New Roman"/>
                <w:sz w:val="24"/>
                <w:szCs w:val="24"/>
                <w:lang w:val="nl-NL"/>
              </w:rPr>
              <w:t>- Bộ Quốc phòng;</w:t>
            </w:r>
          </w:p>
          <w:p w:rsidR="00787235" w:rsidRPr="00787235" w:rsidRDefault="00787235" w:rsidP="00787235">
            <w:pPr>
              <w:jc w:val="both"/>
              <w:rPr>
                <w:rFonts w:ascii="Times New Roman" w:hAnsi="Times New Roman"/>
                <w:sz w:val="24"/>
                <w:szCs w:val="24"/>
                <w:lang w:val="nl-NL"/>
              </w:rPr>
            </w:pPr>
            <w:r w:rsidRPr="00787235">
              <w:rPr>
                <w:rFonts w:ascii="Times New Roman" w:hAnsi="Times New Roman"/>
                <w:sz w:val="24"/>
                <w:szCs w:val="24"/>
                <w:lang w:val="nl-NL"/>
              </w:rPr>
              <w:t>- Bộ T</w:t>
            </w:r>
            <w:r w:rsidRPr="00787235">
              <w:rPr>
                <w:rFonts w:ascii="Times New Roman" w:hAnsi="Times New Roman" w:hint="eastAsia"/>
                <w:sz w:val="24"/>
                <w:szCs w:val="24"/>
                <w:lang w:val="nl-NL"/>
              </w:rPr>
              <w:t>ư</w:t>
            </w:r>
            <w:r w:rsidRPr="00787235">
              <w:rPr>
                <w:rFonts w:ascii="Times New Roman" w:hAnsi="Times New Roman"/>
                <w:sz w:val="24"/>
                <w:szCs w:val="24"/>
                <w:lang w:val="nl-NL"/>
              </w:rPr>
              <w:t xml:space="preserve"> pháp;</w:t>
            </w:r>
          </w:p>
          <w:p w:rsidR="00787235" w:rsidRPr="00787235" w:rsidRDefault="00787235" w:rsidP="00787235">
            <w:pPr>
              <w:jc w:val="both"/>
              <w:rPr>
                <w:rFonts w:ascii="Times New Roman" w:hAnsi="Times New Roman"/>
                <w:sz w:val="24"/>
                <w:szCs w:val="24"/>
                <w:lang w:val="nl-NL"/>
              </w:rPr>
            </w:pPr>
            <w:r w:rsidRPr="00787235">
              <w:rPr>
                <w:rFonts w:ascii="Times New Roman" w:hAnsi="Times New Roman"/>
                <w:sz w:val="24"/>
                <w:szCs w:val="24"/>
                <w:lang w:val="nl-NL"/>
              </w:rPr>
              <w:t>- Uỷ ban nhân dân các tỉnh, thành phố;</w:t>
            </w:r>
          </w:p>
          <w:p w:rsidR="00787235" w:rsidRPr="00787235" w:rsidRDefault="00787235" w:rsidP="00787235">
            <w:pPr>
              <w:jc w:val="both"/>
              <w:rPr>
                <w:rFonts w:ascii="Times New Roman" w:hAnsi="Times New Roman"/>
                <w:sz w:val="24"/>
                <w:szCs w:val="24"/>
                <w:lang w:val="nl-NL"/>
              </w:rPr>
            </w:pPr>
            <w:r w:rsidRPr="00787235">
              <w:rPr>
                <w:rFonts w:ascii="Times New Roman" w:hAnsi="Times New Roman"/>
                <w:sz w:val="24"/>
                <w:szCs w:val="24"/>
                <w:lang w:val="nl-NL"/>
              </w:rPr>
              <w:t xml:space="preserve">- Các </w:t>
            </w:r>
            <w:r w:rsidRPr="00787235">
              <w:rPr>
                <w:rFonts w:ascii="Times New Roman" w:hAnsi="Times New Roman" w:hint="eastAsia"/>
                <w:sz w:val="24"/>
                <w:szCs w:val="24"/>
                <w:lang w:val="nl-NL"/>
              </w:rPr>
              <w:t>đ</w:t>
            </w:r>
            <w:r w:rsidRPr="00787235">
              <w:rPr>
                <w:rFonts w:ascii="Times New Roman" w:hAnsi="Times New Roman"/>
                <w:sz w:val="24"/>
                <w:szCs w:val="24"/>
                <w:lang w:val="nl-NL"/>
              </w:rPr>
              <w:t>ồng chí Thứ tr</w:t>
            </w:r>
            <w:r w:rsidRPr="00787235">
              <w:rPr>
                <w:rFonts w:ascii="Times New Roman" w:hAnsi="Times New Roman" w:hint="eastAsia"/>
                <w:sz w:val="24"/>
                <w:szCs w:val="24"/>
                <w:lang w:val="nl-NL"/>
              </w:rPr>
              <w:t>ư</w:t>
            </w:r>
            <w:r w:rsidRPr="00787235">
              <w:rPr>
                <w:rFonts w:ascii="Times New Roman" w:hAnsi="Times New Roman"/>
                <w:sz w:val="24"/>
                <w:szCs w:val="24"/>
                <w:lang w:val="nl-NL"/>
              </w:rPr>
              <w:t>ởng Bộ Công an;</w:t>
            </w:r>
          </w:p>
          <w:p w:rsidR="00787235" w:rsidRPr="00787235" w:rsidRDefault="00787235" w:rsidP="00787235">
            <w:pPr>
              <w:jc w:val="both"/>
              <w:rPr>
                <w:rFonts w:ascii="Times New Roman" w:hAnsi="Times New Roman"/>
                <w:sz w:val="24"/>
                <w:szCs w:val="24"/>
                <w:lang w:val="nl-NL"/>
              </w:rPr>
            </w:pPr>
            <w:r w:rsidRPr="00787235">
              <w:rPr>
                <w:rFonts w:ascii="Times New Roman" w:hAnsi="Times New Roman"/>
                <w:sz w:val="24"/>
                <w:szCs w:val="24"/>
                <w:lang w:val="nl-NL"/>
              </w:rPr>
              <w:t xml:space="preserve">- Các </w:t>
            </w:r>
            <w:r w:rsidRPr="00787235">
              <w:rPr>
                <w:rFonts w:ascii="Times New Roman" w:hAnsi="Times New Roman" w:hint="eastAsia"/>
                <w:sz w:val="24"/>
                <w:szCs w:val="24"/>
                <w:lang w:val="nl-NL"/>
              </w:rPr>
              <w:t>đơ</w:t>
            </w:r>
            <w:r w:rsidRPr="00787235">
              <w:rPr>
                <w:rFonts w:ascii="Times New Roman" w:hAnsi="Times New Roman"/>
                <w:sz w:val="24"/>
                <w:szCs w:val="24"/>
                <w:lang w:val="nl-NL"/>
              </w:rPr>
              <w:t>n vị thuộc c</w:t>
            </w:r>
            <w:r w:rsidRPr="00787235">
              <w:rPr>
                <w:rFonts w:ascii="Times New Roman" w:hAnsi="Times New Roman" w:hint="eastAsia"/>
                <w:sz w:val="24"/>
                <w:szCs w:val="24"/>
                <w:lang w:val="nl-NL"/>
              </w:rPr>
              <w:t>ơ</w:t>
            </w:r>
            <w:r w:rsidRPr="00787235">
              <w:rPr>
                <w:rFonts w:ascii="Times New Roman" w:hAnsi="Times New Roman"/>
                <w:sz w:val="24"/>
                <w:szCs w:val="24"/>
                <w:lang w:val="nl-NL"/>
              </w:rPr>
              <w:t xml:space="preserve"> quan Bộ;</w:t>
            </w:r>
          </w:p>
          <w:p w:rsidR="00787235" w:rsidRPr="00787235" w:rsidRDefault="00787235" w:rsidP="00787235">
            <w:pPr>
              <w:jc w:val="both"/>
              <w:rPr>
                <w:rFonts w:ascii="Times New Roman" w:hAnsi="Times New Roman"/>
                <w:sz w:val="24"/>
                <w:szCs w:val="24"/>
                <w:lang w:val="nl-NL"/>
              </w:rPr>
            </w:pPr>
            <w:r w:rsidRPr="00787235">
              <w:rPr>
                <w:rFonts w:ascii="Times New Roman" w:hAnsi="Times New Roman"/>
                <w:sz w:val="24"/>
                <w:szCs w:val="24"/>
                <w:lang w:val="nl-NL"/>
              </w:rPr>
              <w:t>- Công an các tỉnh, thành phố;</w:t>
            </w:r>
          </w:p>
          <w:p w:rsidR="00787235" w:rsidRPr="00787235" w:rsidRDefault="00787235" w:rsidP="00787235">
            <w:pPr>
              <w:jc w:val="both"/>
              <w:rPr>
                <w:rFonts w:ascii="Times New Roman" w:hAnsi="Times New Roman"/>
                <w:sz w:val="24"/>
                <w:szCs w:val="24"/>
                <w:lang w:val="nl-NL"/>
              </w:rPr>
            </w:pPr>
            <w:r w:rsidRPr="00787235">
              <w:rPr>
                <w:rFonts w:ascii="Times New Roman" w:hAnsi="Times New Roman"/>
                <w:sz w:val="24"/>
                <w:szCs w:val="24"/>
                <w:lang w:val="nl-NL"/>
              </w:rPr>
              <w:t>- Cục Kiểm tra v</w:t>
            </w:r>
            <w:r w:rsidRPr="00787235">
              <w:rPr>
                <w:rFonts w:ascii="Times New Roman" w:hAnsi="Times New Roman" w:hint="eastAsia"/>
                <w:sz w:val="24"/>
                <w:szCs w:val="24"/>
                <w:lang w:val="nl-NL"/>
              </w:rPr>
              <w:t>ă</w:t>
            </w:r>
            <w:r w:rsidRPr="00787235">
              <w:rPr>
                <w:rFonts w:ascii="Times New Roman" w:hAnsi="Times New Roman"/>
                <w:sz w:val="24"/>
                <w:szCs w:val="24"/>
                <w:lang w:val="nl-NL"/>
              </w:rPr>
              <w:t>n bản quy phạm pháp luật, Bộ T</w:t>
            </w:r>
            <w:r w:rsidRPr="00787235">
              <w:rPr>
                <w:rFonts w:ascii="Times New Roman" w:hAnsi="Times New Roman" w:hint="eastAsia"/>
                <w:sz w:val="24"/>
                <w:szCs w:val="24"/>
                <w:lang w:val="nl-NL"/>
              </w:rPr>
              <w:t>ư</w:t>
            </w:r>
            <w:r w:rsidRPr="00787235">
              <w:rPr>
                <w:rFonts w:ascii="Times New Roman" w:hAnsi="Times New Roman"/>
                <w:sz w:val="24"/>
                <w:szCs w:val="24"/>
                <w:lang w:val="nl-NL"/>
              </w:rPr>
              <w:t xml:space="preserve"> pháp;</w:t>
            </w:r>
          </w:p>
          <w:p w:rsidR="00787235" w:rsidRPr="00787235" w:rsidRDefault="00787235" w:rsidP="00787235">
            <w:pPr>
              <w:jc w:val="both"/>
              <w:rPr>
                <w:rFonts w:ascii="Times New Roman" w:hAnsi="Times New Roman"/>
                <w:sz w:val="24"/>
                <w:szCs w:val="24"/>
                <w:lang w:val="nl-NL"/>
              </w:rPr>
            </w:pPr>
            <w:r w:rsidRPr="00787235">
              <w:rPr>
                <w:rFonts w:ascii="Times New Roman" w:hAnsi="Times New Roman"/>
                <w:sz w:val="24"/>
                <w:szCs w:val="24"/>
                <w:lang w:val="nl-NL"/>
              </w:rPr>
              <w:t>- Công báo;</w:t>
            </w:r>
          </w:p>
          <w:p w:rsidR="00B976D9" w:rsidRPr="00376CCC" w:rsidRDefault="00787235" w:rsidP="00376CCC">
            <w:pPr>
              <w:jc w:val="both"/>
              <w:rPr>
                <w:rFonts w:ascii="Times New Roman" w:hAnsi="Times New Roman"/>
                <w:szCs w:val="28"/>
                <w:lang w:val="vi-VN"/>
              </w:rPr>
            </w:pPr>
            <w:r w:rsidRPr="00787235">
              <w:rPr>
                <w:rFonts w:ascii="Times New Roman" w:hAnsi="Times New Roman"/>
                <w:sz w:val="24"/>
                <w:szCs w:val="24"/>
                <w:lang w:val="nl-NL"/>
              </w:rPr>
              <w:t>- L</w:t>
            </w:r>
            <w:r w:rsidRPr="00787235">
              <w:rPr>
                <w:rFonts w:ascii="Times New Roman" w:hAnsi="Times New Roman" w:hint="eastAsia"/>
                <w:sz w:val="24"/>
                <w:szCs w:val="24"/>
                <w:lang w:val="nl-NL"/>
              </w:rPr>
              <w:t>ư</w:t>
            </w:r>
            <w:r w:rsidRPr="00787235">
              <w:rPr>
                <w:rFonts w:ascii="Times New Roman" w:hAnsi="Times New Roman"/>
                <w:sz w:val="24"/>
                <w:szCs w:val="24"/>
                <w:lang w:val="nl-NL"/>
              </w:rPr>
              <w:t>u: VT</w:t>
            </w:r>
            <w:r w:rsidR="00376CCC">
              <w:rPr>
                <w:rFonts w:ascii="Times New Roman" w:hAnsi="Times New Roman"/>
                <w:sz w:val="24"/>
                <w:szCs w:val="24"/>
                <w:lang w:val="vi-VN"/>
              </w:rPr>
              <w:t>.</w:t>
            </w:r>
            <w:bookmarkStart w:id="0" w:name="_GoBack"/>
            <w:bookmarkEnd w:id="0"/>
          </w:p>
        </w:tc>
        <w:tc>
          <w:tcPr>
            <w:tcW w:w="4742" w:type="dxa"/>
          </w:tcPr>
          <w:p w:rsidR="00B976D9" w:rsidRPr="00D705F1" w:rsidRDefault="00B976D9" w:rsidP="00DB6941">
            <w:pPr>
              <w:spacing w:line="264" w:lineRule="auto"/>
              <w:jc w:val="center"/>
              <w:rPr>
                <w:rFonts w:ascii="Times New Roman" w:hAnsi="Times New Roman"/>
                <w:b/>
                <w:szCs w:val="28"/>
                <w:lang w:val="nl-NL"/>
              </w:rPr>
            </w:pPr>
            <w:r w:rsidRPr="00D705F1">
              <w:rPr>
                <w:rFonts w:ascii="Times New Roman" w:hAnsi="Times New Roman"/>
                <w:b/>
                <w:szCs w:val="28"/>
                <w:lang w:val="nl-NL"/>
              </w:rPr>
              <w:t>BỘ TRƯỞNG</w:t>
            </w:r>
          </w:p>
          <w:p w:rsidR="00B976D9" w:rsidRPr="00D705F1" w:rsidRDefault="00B976D9" w:rsidP="00DB6941">
            <w:pPr>
              <w:spacing w:before="60" w:line="276" w:lineRule="auto"/>
              <w:jc w:val="center"/>
              <w:rPr>
                <w:rFonts w:ascii="Times New Roman" w:hAnsi="Times New Roman"/>
                <w:b/>
                <w:szCs w:val="28"/>
                <w:lang w:val="nl-NL"/>
              </w:rPr>
            </w:pPr>
          </w:p>
          <w:p w:rsidR="00B976D9" w:rsidRPr="00D705F1" w:rsidRDefault="00B976D9" w:rsidP="00DB6941">
            <w:pPr>
              <w:spacing w:before="60" w:line="276" w:lineRule="auto"/>
              <w:jc w:val="center"/>
              <w:rPr>
                <w:rFonts w:ascii="Times New Roman" w:hAnsi="Times New Roman"/>
                <w:szCs w:val="28"/>
                <w:lang w:val="nl-NL"/>
              </w:rPr>
            </w:pPr>
          </w:p>
          <w:p w:rsidR="00B976D9" w:rsidRPr="00D705F1" w:rsidRDefault="00B976D9" w:rsidP="00DB6941">
            <w:pPr>
              <w:spacing w:before="60" w:line="276" w:lineRule="auto"/>
              <w:jc w:val="center"/>
              <w:rPr>
                <w:rFonts w:ascii="Times New Roman" w:hAnsi="Times New Roman"/>
                <w:szCs w:val="28"/>
                <w:lang w:val="nl-NL"/>
              </w:rPr>
            </w:pPr>
          </w:p>
          <w:p w:rsidR="00B976D9" w:rsidRPr="00D705F1" w:rsidRDefault="00B976D9" w:rsidP="00DB6941">
            <w:pPr>
              <w:spacing w:before="60" w:line="276" w:lineRule="auto"/>
              <w:jc w:val="center"/>
              <w:rPr>
                <w:rFonts w:ascii="Times New Roman" w:hAnsi="Times New Roman"/>
                <w:szCs w:val="28"/>
                <w:lang w:val="nl-NL"/>
              </w:rPr>
            </w:pPr>
          </w:p>
          <w:p w:rsidR="00B976D9" w:rsidRPr="00D705F1" w:rsidRDefault="00B976D9" w:rsidP="00DB6941">
            <w:pPr>
              <w:spacing w:before="60" w:line="276" w:lineRule="auto"/>
              <w:jc w:val="center"/>
              <w:rPr>
                <w:rFonts w:ascii="Times New Roman" w:hAnsi="Times New Roman"/>
                <w:b/>
                <w:szCs w:val="28"/>
                <w:lang w:val="nl-NL"/>
              </w:rPr>
            </w:pPr>
            <w:r w:rsidRPr="00D705F1">
              <w:rPr>
                <w:rFonts w:ascii="Times New Roman" w:hAnsi="Times New Roman"/>
                <w:b/>
                <w:szCs w:val="28"/>
                <w:lang w:val="nl-NL"/>
              </w:rPr>
              <w:t>Đại tướng Lương Tam Quang</w:t>
            </w:r>
          </w:p>
        </w:tc>
      </w:tr>
    </w:tbl>
    <w:p w:rsidR="00B976D9" w:rsidRPr="00D705F1" w:rsidRDefault="00B976D9" w:rsidP="00B976D9">
      <w:pPr>
        <w:spacing w:before="60" w:after="240" w:line="288" w:lineRule="auto"/>
        <w:ind w:firstLine="561"/>
        <w:jc w:val="both"/>
        <w:rPr>
          <w:rFonts w:ascii="Times New Roman" w:hAnsi="Times New Roman"/>
          <w:szCs w:val="28"/>
          <w:lang w:val="nl-NL"/>
        </w:rPr>
      </w:pPr>
    </w:p>
    <w:p w:rsidR="000A38B3" w:rsidRPr="00D705F1" w:rsidRDefault="000A38B3" w:rsidP="00CC4528">
      <w:pPr>
        <w:tabs>
          <w:tab w:val="left" w:pos="993"/>
        </w:tabs>
        <w:spacing w:before="60" w:line="312" w:lineRule="auto"/>
        <w:ind w:firstLine="567"/>
        <w:rPr>
          <w:rFonts w:ascii="Times New Roman" w:hAnsi="Times New Roman"/>
          <w:b/>
        </w:rPr>
      </w:pPr>
    </w:p>
    <w:p w:rsidR="000A38B3" w:rsidRPr="00D705F1" w:rsidRDefault="000A38B3" w:rsidP="00CC4528">
      <w:pPr>
        <w:tabs>
          <w:tab w:val="left" w:pos="993"/>
        </w:tabs>
        <w:spacing w:before="60" w:line="312" w:lineRule="auto"/>
        <w:ind w:firstLine="567"/>
        <w:rPr>
          <w:rFonts w:ascii="Times New Roman" w:hAnsi="Times New Roman"/>
          <w:b/>
        </w:rPr>
      </w:pPr>
    </w:p>
    <w:p w:rsidR="000A38B3" w:rsidRPr="00D705F1" w:rsidRDefault="000A38B3" w:rsidP="00CC4528">
      <w:pPr>
        <w:tabs>
          <w:tab w:val="left" w:pos="993"/>
        </w:tabs>
        <w:spacing w:before="60" w:line="312" w:lineRule="auto"/>
        <w:ind w:firstLine="567"/>
        <w:rPr>
          <w:rFonts w:ascii="Times New Roman" w:hAnsi="Times New Roman"/>
          <w:b/>
        </w:rPr>
      </w:pPr>
    </w:p>
    <w:p w:rsidR="000A38B3" w:rsidRPr="00D705F1" w:rsidRDefault="000A38B3" w:rsidP="00CC4528">
      <w:pPr>
        <w:tabs>
          <w:tab w:val="left" w:pos="993"/>
        </w:tabs>
        <w:spacing w:before="60" w:line="312" w:lineRule="auto"/>
        <w:ind w:firstLine="567"/>
        <w:rPr>
          <w:rFonts w:ascii="Times New Roman" w:hAnsi="Times New Roman"/>
          <w:b/>
        </w:rPr>
      </w:pPr>
    </w:p>
    <w:p w:rsidR="000A38B3" w:rsidRPr="00D705F1" w:rsidRDefault="000A38B3" w:rsidP="00CC4528">
      <w:pPr>
        <w:tabs>
          <w:tab w:val="left" w:pos="993"/>
        </w:tabs>
        <w:spacing w:before="60" w:line="312" w:lineRule="auto"/>
        <w:ind w:firstLine="567"/>
        <w:rPr>
          <w:rFonts w:ascii="Times New Roman" w:hAnsi="Times New Roman"/>
          <w:b/>
        </w:rPr>
      </w:pPr>
    </w:p>
    <w:p w:rsidR="003162B9" w:rsidRPr="00D705F1" w:rsidRDefault="003162B9" w:rsidP="00C224AC">
      <w:pPr>
        <w:spacing w:before="60" w:after="240" w:line="288" w:lineRule="auto"/>
        <w:ind w:firstLine="561"/>
        <w:jc w:val="both"/>
        <w:rPr>
          <w:rFonts w:ascii="Times New Roman" w:hAnsi="Times New Roman"/>
          <w:szCs w:val="28"/>
          <w:lang w:val="nl-NL"/>
        </w:rPr>
      </w:pPr>
    </w:p>
    <w:sectPr w:rsidR="003162B9" w:rsidRPr="00D705F1" w:rsidSect="000424F0">
      <w:headerReference w:type="default" r:id="rId8"/>
      <w:footerReference w:type="even" r:id="rId9"/>
      <w:footerReference w:type="default" r:id="rId10"/>
      <w:pgSz w:w="11907" w:h="16840" w:code="9"/>
      <w:pgMar w:top="1134" w:right="851" w:bottom="1134" w:left="1701" w:header="397" w:footer="397" w:gutter="0"/>
      <w:pgNumType w:start="1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3049" w:rsidRDefault="00BB3049">
      <w:r>
        <w:separator/>
      </w:r>
    </w:p>
  </w:endnote>
  <w:endnote w:type="continuationSeparator" w:id="0">
    <w:p w:rsidR="00BB3049" w:rsidRDefault="00BB3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VnTimeH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3918" w:rsidRDefault="00983918" w:rsidP="003134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83918" w:rsidRDefault="00983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3918" w:rsidRDefault="00983918" w:rsidP="00771AF8">
    <w:pPr>
      <w:pStyle w:val="Footer"/>
      <w:framePr w:wrap="around" w:vAnchor="text" w:hAnchor="margin" w:xAlign="center" w:y="1"/>
      <w:rPr>
        <w:rStyle w:val="PageNumber"/>
      </w:rPr>
    </w:pPr>
  </w:p>
  <w:p w:rsidR="00983918" w:rsidRDefault="00983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3049" w:rsidRDefault="00BB3049">
      <w:r>
        <w:separator/>
      </w:r>
    </w:p>
  </w:footnote>
  <w:footnote w:type="continuationSeparator" w:id="0">
    <w:p w:rsidR="00BB3049" w:rsidRDefault="00BB30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11C4" w:rsidRPr="00CE11C4" w:rsidRDefault="00CE11C4">
    <w:pPr>
      <w:pStyle w:val="Header"/>
      <w:jc w:val="center"/>
      <w:rPr>
        <w:rFonts w:ascii="Times New Roman" w:hAnsi="Times New Roman"/>
        <w:sz w:val="26"/>
        <w:szCs w:val="26"/>
      </w:rPr>
    </w:pPr>
    <w:r w:rsidRPr="00CE11C4">
      <w:rPr>
        <w:rFonts w:ascii="Times New Roman" w:hAnsi="Times New Roman"/>
        <w:sz w:val="26"/>
        <w:szCs w:val="26"/>
      </w:rPr>
      <w:fldChar w:fldCharType="begin"/>
    </w:r>
    <w:r w:rsidRPr="00CE11C4">
      <w:rPr>
        <w:rFonts w:ascii="Times New Roman" w:hAnsi="Times New Roman"/>
        <w:sz w:val="26"/>
        <w:szCs w:val="26"/>
      </w:rPr>
      <w:instrText xml:space="preserve"> PAGE   \* MERGEFORMAT </w:instrText>
    </w:r>
    <w:r w:rsidRPr="00CE11C4">
      <w:rPr>
        <w:rFonts w:ascii="Times New Roman" w:hAnsi="Times New Roman"/>
        <w:sz w:val="26"/>
        <w:szCs w:val="26"/>
      </w:rPr>
      <w:fldChar w:fldCharType="separate"/>
    </w:r>
    <w:r w:rsidR="00376CCC">
      <w:rPr>
        <w:rFonts w:ascii="Times New Roman" w:hAnsi="Times New Roman"/>
        <w:noProof/>
        <w:sz w:val="26"/>
        <w:szCs w:val="26"/>
      </w:rPr>
      <w:t>7</w:t>
    </w:r>
    <w:r w:rsidRPr="00CE11C4">
      <w:rPr>
        <w:rFonts w:ascii="Times New Roman" w:hAnsi="Times New Roman"/>
        <w:noProof/>
        <w:sz w:val="26"/>
        <w:szCs w:val="26"/>
      </w:rPr>
      <w:fldChar w:fldCharType="end"/>
    </w:r>
  </w:p>
  <w:p w:rsidR="00CE11C4" w:rsidRDefault="00CE11C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C6FA9"/>
    <w:multiLevelType w:val="hybridMultilevel"/>
    <w:tmpl w:val="B1360458"/>
    <w:lvl w:ilvl="0" w:tplc="6CD80CC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.VnTime" w:eastAsia="Times New Roman" w:hAnsi=".VnTime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54E09"/>
    <w:multiLevelType w:val="singleLevel"/>
    <w:tmpl w:val="987E8484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" w15:restartNumberingAfterBreak="0">
    <w:nsid w:val="171D7AB5"/>
    <w:multiLevelType w:val="hybridMultilevel"/>
    <w:tmpl w:val="1C6848FE"/>
    <w:lvl w:ilvl="0" w:tplc="085E39DC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78755E3"/>
    <w:multiLevelType w:val="hybridMultilevel"/>
    <w:tmpl w:val="7FF8E2CC"/>
    <w:lvl w:ilvl="0" w:tplc="31A85DF8">
      <w:start w:val="2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4" w15:restartNumberingAfterBreak="0">
    <w:nsid w:val="26C047C8"/>
    <w:multiLevelType w:val="hybridMultilevel"/>
    <w:tmpl w:val="D3DE6FD8"/>
    <w:lvl w:ilvl="0" w:tplc="FFFFFFFF">
      <w:start w:val="2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.VnTime" w:eastAsia="Times New Roman" w:hAnsi=".VnTime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5" w15:restartNumberingAfterBreak="0">
    <w:nsid w:val="27EE1D33"/>
    <w:multiLevelType w:val="hybridMultilevel"/>
    <w:tmpl w:val="6BE6DD62"/>
    <w:lvl w:ilvl="0" w:tplc="7A12675A">
      <w:start w:val="1"/>
      <w:numFmt w:val="decimal"/>
      <w:lvlText w:val="%1."/>
      <w:lvlJc w:val="left"/>
      <w:pPr>
        <w:ind w:left="1714" w:hanging="1005"/>
      </w:pPr>
      <w:rPr>
        <w:rFonts w:cs="Times New Roman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2933364D"/>
    <w:multiLevelType w:val="singleLevel"/>
    <w:tmpl w:val="987E8484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7" w15:restartNumberingAfterBreak="0">
    <w:nsid w:val="2C9F0A44"/>
    <w:multiLevelType w:val="singleLevel"/>
    <w:tmpl w:val="987E848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8" w15:restartNumberingAfterBreak="0">
    <w:nsid w:val="34892691"/>
    <w:multiLevelType w:val="hybridMultilevel"/>
    <w:tmpl w:val="9794AB90"/>
    <w:lvl w:ilvl="0" w:tplc="DBE8137A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36D250CA"/>
    <w:multiLevelType w:val="singleLevel"/>
    <w:tmpl w:val="269EF8E0"/>
    <w:lvl w:ilvl="0">
      <w:numFmt w:val="bullet"/>
      <w:lvlText w:val="-"/>
      <w:lvlJc w:val="left"/>
      <w:pPr>
        <w:tabs>
          <w:tab w:val="num" w:pos="1250"/>
        </w:tabs>
        <w:ind w:left="1250" w:hanging="360"/>
      </w:pPr>
      <w:rPr>
        <w:rFonts w:hint="default"/>
      </w:rPr>
    </w:lvl>
  </w:abstractNum>
  <w:abstractNum w:abstractNumId="10" w15:restartNumberingAfterBreak="0">
    <w:nsid w:val="3A84156F"/>
    <w:multiLevelType w:val="hybridMultilevel"/>
    <w:tmpl w:val="80E8A832"/>
    <w:lvl w:ilvl="0" w:tplc="181E84C8">
      <w:start w:val="1"/>
      <w:numFmt w:val="decimal"/>
      <w:lvlText w:val="%1."/>
      <w:lvlJc w:val="left"/>
      <w:pPr>
        <w:ind w:left="2203" w:hanging="360"/>
      </w:pPr>
      <w:rPr>
        <w:rFonts w:hint="default"/>
        <w:b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3AFE5D7B"/>
    <w:multiLevelType w:val="hybridMultilevel"/>
    <w:tmpl w:val="88D278BA"/>
    <w:lvl w:ilvl="0" w:tplc="91841D18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4C35566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52FC64FF"/>
    <w:multiLevelType w:val="hybridMultilevel"/>
    <w:tmpl w:val="1234C4E2"/>
    <w:lvl w:ilvl="0" w:tplc="B5A06FE2">
      <w:start w:val="1"/>
      <w:numFmt w:val="decimal"/>
      <w:lvlText w:val="(%1)"/>
      <w:lvlJc w:val="left"/>
      <w:pPr>
        <w:ind w:left="927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65786FBB"/>
    <w:multiLevelType w:val="hybridMultilevel"/>
    <w:tmpl w:val="4BFA10A4"/>
    <w:lvl w:ilvl="0" w:tplc="1C68113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75EB12F3"/>
    <w:multiLevelType w:val="singleLevel"/>
    <w:tmpl w:val="987E8484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7"/>
  </w:num>
  <w:num w:numId="5">
    <w:abstractNumId w:val="15"/>
  </w:num>
  <w:num w:numId="6">
    <w:abstractNumId w:val="6"/>
  </w:num>
  <w:num w:numId="7">
    <w:abstractNumId w:val="4"/>
  </w:num>
  <w:num w:numId="8">
    <w:abstractNumId w:val="3"/>
  </w:num>
  <w:num w:numId="9">
    <w:abstractNumId w:val="11"/>
  </w:num>
  <w:num w:numId="10">
    <w:abstractNumId w:val="2"/>
  </w:num>
  <w:num w:numId="11">
    <w:abstractNumId w:val="0"/>
  </w:num>
  <w:num w:numId="12">
    <w:abstractNumId w:val="10"/>
  </w:num>
  <w:num w:numId="13">
    <w:abstractNumId w:val="13"/>
  </w:num>
  <w:num w:numId="14">
    <w:abstractNumId w:val="8"/>
  </w:num>
  <w:num w:numId="15">
    <w:abstractNumId w:val="14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activeWritingStyle w:appName="MSWord" w:lang="en-US" w:vendorID="64" w:dllVersion="131078" w:nlCheck="1" w:checkStyle="0"/>
  <w:activeWritingStyle w:appName="MSWord" w:lang="fr-FR" w:vendorID="64" w:dllVersion="131078" w:nlCheck="1" w:checkStyle="1"/>
  <w:activeWritingStyle w:appName="MSWord" w:lang="en-US" w:vendorID="64" w:dllVersion="0" w:nlCheck="1" w:checkStyle="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04F"/>
    <w:rsid w:val="00000EAF"/>
    <w:rsid w:val="00001BB1"/>
    <w:rsid w:val="00002574"/>
    <w:rsid w:val="000025E5"/>
    <w:rsid w:val="00003D58"/>
    <w:rsid w:val="00003DBF"/>
    <w:rsid w:val="0000475F"/>
    <w:rsid w:val="00004B78"/>
    <w:rsid w:val="00004BB3"/>
    <w:rsid w:val="0000511E"/>
    <w:rsid w:val="000051CA"/>
    <w:rsid w:val="00005FA3"/>
    <w:rsid w:val="000064BA"/>
    <w:rsid w:val="000068FD"/>
    <w:rsid w:val="0000694F"/>
    <w:rsid w:val="00006F98"/>
    <w:rsid w:val="00007E0A"/>
    <w:rsid w:val="000100BA"/>
    <w:rsid w:val="0001080A"/>
    <w:rsid w:val="00010DB5"/>
    <w:rsid w:val="000111BC"/>
    <w:rsid w:val="00012D1B"/>
    <w:rsid w:val="00013176"/>
    <w:rsid w:val="00014E81"/>
    <w:rsid w:val="00014FC2"/>
    <w:rsid w:val="000159B8"/>
    <w:rsid w:val="00015A0D"/>
    <w:rsid w:val="00015E11"/>
    <w:rsid w:val="00016FF8"/>
    <w:rsid w:val="00017F54"/>
    <w:rsid w:val="000200A3"/>
    <w:rsid w:val="000200E6"/>
    <w:rsid w:val="00020279"/>
    <w:rsid w:val="0002201B"/>
    <w:rsid w:val="00022531"/>
    <w:rsid w:val="0002262A"/>
    <w:rsid w:val="00022B4B"/>
    <w:rsid w:val="00023436"/>
    <w:rsid w:val="000237D1"/>
    <w:rsid w:val="00023F22"/>
    <w:rsid w:val="0002427E"/>
    <w:rsid w:val="000242CF"/>
    <w:rsid w:val="00024DBF"/>
    <w:rsid w:val="00026F8B"/>
    <w:rsid w:val="00027128"/>
    <w:rsid w:val="000308D8"/>
    <w:rsid w:val="00031108"/>
    <w:rsid w:val="000318E5"/>
    <w:rsid w:val="00031ED8"/>
    <w:rsid w:val="00032381"/>
    <w:rsid w:val="00033D65"/>
    <w:rsid w:val="00034551"/>
    <w:rsid w:val="0003525D"/>
    <w:rsid w:val="0003666C"/>
    <w:rsid w:val="000378E6"/>
    <w:rsid w:val="000378F9"/>
    <w:rsid w:val="00040850"/>
    <w:rsid w:val="00040AFB"/>
    <w:rsid w:val="00040BEE"/>
    <w:rsid w:val="00040D7F"/>
    <w:rsid w:val="00041169"/>
    <w:rsid w:val="0004154A"/>
    <w:rsid w:val="00041696"/>
    <w:rsid w:val="00041BE9"/>
    <w:rsid w:val="000424F0"/>
    <w:rsid w:val="00043D46"/>
    <w:rsid w:val="000459D9"/>
    <w:rsid w:val="00046129"/>
    <w:rsid w:val="00046310"/>
    <w:rsid w:val="00046D89"/>
    <w:rsid w:val="00046DC4"/>
    <w:rsid w:val="00047028"/>
    <w:rsid w:val="000470F7"/>
    <w:rsid w:val="000473BC"/>
    <w:rsid w:val="00050141"/>
    <w:rsid w:val="0005033D"/>
    <w:rsid w:val="00050349"/>
    <w:rsid w:val="00050567"/>
    <w:rsid w:val="00050B8A"/>
    <w:rsid w:val="00051000"/>
    <w:rsid w:val="00051136"/>
    <w:rsid w:val="0005141C"/>
    <w:rsid w:val="00051622"/>
    <w:rsid w:val="00051914"/>
    <w:rsid w:val="000522C4"/>
    <w:rsid w:val="0005232F"/>
    <w:rsid w:val="00052E37"/>
    <w:rsid w:val="000534B3"/>
    <w:rsid w:val="000536BD"/>
    <w:rsid w:val="0005392F"/>
    <w:rsid w:val="00053E8C"/>
    <w:rsid w:val="0005472A"/>
    <w:rsid w:val="00055E05"/>
    <w:rsid w:val="00055FB4"/>
    <w:rsid w:val="00056024"/>
    <w:rsid w:val="00056A51"/>
    <w:rsid w:val="0005715C"/>
    <w:rsid w:val="00057952"/>
    <w:rsid w:val="0006023B"/>
    <w:rsid w:val="00060395"/>
    <w:rsid w:val="00060B43"/>
    <w:rsid w:val="00062683"/>
    <w:rsid w:val="00062C94"/>
    <w:rsid w:val="00062DB5"/>
    <w:rsid w:val="00062E0D"/>
    <w:rsid w:val="00063DD1"/>
    <w:rsid w:val="0006429E"/>
    <w:rsid w:val="000645C3"/>
    <w:rsid w:val="00064727"/>
    <w:rsid w:val="0006481F"/>
    <w:rsid w:val="00065AEA"/>
    <w:rsid w:val="00067669"/>
    <w:rsid w:val="00067ACD"/>
    <w:rsid w:val="00071074"/>
    <w:rsid w:val="000722D2"/>
    <w:rsid w:val="00072586"/>
    <w:rsid w:val="00072A4A"/>
    <w:rsid w:val="00073314"/>
    <w:rsid w:val="00073506"/>
    <w:rsid w:val="000738D8"/>
    <w:rsid w:val="00074635"/>
    <w:rsid w:val="00074F7E"/>
    <w:rsid w:val="00075C38"/>
    <w:rsid w:val="000761D9"/>
    <w:rsid w:val="000769BC"/>
    <w:rsid w:val="000802F7"/>
    <w:rsid w:val="00080450"/>
    <w:rsid w:val="000808ED"/>
    <w:rsid w:val="00080FA7"/>
    <w:rsid w:val="00081166"/>
    <w:rsid w:val="0008119B"/>
    <w:rsid w:val="00082470"/>
    <w:rsid w:val="00082B6F"/>
    <w:rsid w:val="00083D62"/>
    <w:rsid w:val="00083EA4"/>
    <w:rsid w:val="00084385"/>
    <w:rsid w:val="00085339"/>
    <w:rsid w:val="00085480"/>
    <w:rsid w:val="000860EA"/>
    <w:rsid w:val="00086517"/>
    <w:rsid w:val="000865B2"/>
    <w:rsid w:val="00086A3E"/>
    <w:rsid w:val="0009082B"/>
    <w:rsid w:val="00090FBA"/>
    <w:rsid w:val="00091003"/>
    <w:rsid w:val="00091423"/>
    <w:rsid w:val="00093ABC"/>
    <w:rsid w:val="000951FD"/>
    <w:rsid w:val="000969C9"/>
    <w:rsid w:val="00097612"/>
    <w:rsid w:val="00097DFD"/>
    <w:rsid w:val="00097EF4"/>
    <w:rsid w:val="000A000F"/>
    <w:rsid w:val="000A020E"/>
    <w:rsid w:val="000A0404"/>
    <w:rsid w:val="000A04A2"/>
    <w:rsid w:val="000A0798"/>
    <w:rsid w:val="000A08CD"/>
    <w:rsid w:val="000A0A2D"/>
    <w:rsid w:val="000A1227"/>
    <w:rsid w:val="000A1405"/>
    <w:rsid w:val="000A2238"/>
    <w:rsid w:val="000A27E6"/>
    <w:rsid w:val="000A348D"/>
    <w:rsid w:val="000A38B3"/>
    <w:rsid w:val="000A432B"/>
    <w:rsid w:val="000A4944"/>
    <w:rsid w:val="000A4CEC"/>
    <w:rsid w:val="000A5581"/>
    <w:rsid w:val="000A57BE"/>
    <w:rsid w:val="000A5839"/>
    <w:rsid w:val="000A625C"/>
    <w:rsid w:val="000A66C2"/>
    <w:rsid w:val="000A68F4"/>
    <w:rsid w:val="000A7067"/>
    <w:rsid w:val="000A77DA"/>
    <w:rsid w:val="000A78E6"/>
    <w:rsid w:val="000A7D9D"/>
    <w:rsid w:val="000B0000"/>
    <w:rsid w:val="000B0395"/>
    <w:rsid w:val="000B046A"/>
    <w:rsid w:val="000B09E3"/>
    <w:rsid w:val="000B276F"/>
    <w:rsid w:val="000B3775"/>
    <w:rsid w:val="000B3D7E"/>
    <w:rsid w:val="000B40B6"/>
    <w:rsid w:val="000B40D7"/>
    <w:rsid w:val="000B556D"/>
    <w:rsid w:val="000B56D9"/>
    <w:rsid w:val="000B5918"/>
    <w:rsid w:val="000B6052"/>
    <w:rsid w:val="000B7B8E"/>
    <w:rsid w:val="000B7B97"/>
    <w:rsid w:val="000C09B4"/>
    <w:rsid w:val="000C103C"/>
    <w:rsid w:val="000C14A0"/>
    <w:rsid w:val="000C1AAC"/>
    <w:rsid w:val="000C269F"/>
    <w:rsid w:val="000C2DAB"/>
    <w:rsid w:val="000C30B2"/>
    <w:rsid w:val="000C407D"/>
    <w:rsid w:val="000C4557"/>
    <w:rsid w:val="000C4894"/>
    <w:rsid w:val="000C495C"/>
    <w:rsid w:val="000C498B"/>
    <w:rsid w:val="000C51DB"/>
    <w:rsid w:val="000C57B3"/>
    <w:rsid w:val="000C5D7F"/>
    <w:rsid w:val="000C69B5"/>
    <w:rsid w:val="000C6DD9"/>
    <w:rsid w:val="000C72DE"/>
    <w:rsid w:val="000C7AEE"/>
    <w:rsid w:val="000C7B2C"/>
    <w:rsid w:val="000D0E95"/>
    <w:rsid w:val="000D0EE9"/>
    <w:rsid w:val="000D1BB6"/>
    <w:rsid w:val="000D1BD0"/>
    <w:rsid w:val="000D2A64"/>
    <w:rsid w:val="000D2DE6"/>
    <w:rsid w:val="000D3226"/>
    <w:rsid w:val="000D3341"/>
    <w:rsid w:val="000D3543"/>
    <w:rsid w:val="000D3910"/>
    <w:rsid w:val="000D3970"/>
    <w:rsid w:val="000D4B7B"/>
    <w:rsid w:val="000D4BB7"/>
    <w:rsid w:val="000D4CFE"/>
    <w:rsid w:val="000D4E98"/>
    <w:rsid w:val="000D4E9B"/>
    <w:rsid w:val="000D4F12"/>
    <w:rsid w:val="000D5155"/>
    <w:rsid w:val="000D562D"/>
    <w:rsid w:val="000D6D3B"/>
    <w:rsid w:val="000D74DB"/>
    <w:rsid w:val="000D7601"/>
    <w:rsid w:val="000D7EEE"/>
    <w:rsid w:val="000E07A3"/>
    <w:rsid w:val="000E1D58"/>
    <w:rsid w:val="000E1D7A"/>
    <w:rsid w:val="000E2A20"/>
    <w:rsid w:val="000E4A1C"/>
    <w:rsid w:val="000E557D"/>
    <w:rsid w:val="000E56B8"/>
    <w:rsid w:val="000E583D"/>
    <w:rsid w:val="000E617D"/>
    <w:rsid w:val="000E6480"/>
    <w:rsid w:val="000E72E0"/>
    <w:rsid w:val="000E7B28"/>
    <w:rsid w:val="000F01A8"/>
    <w:rsid w:val="000F0769"/>
    <w:rsid w:val="000F1915"/>
    <w:rsid w:val="000F1A7B"/>
    <w:rsid w:val="000F295E"/>
    <w:rsid w:val="000F2B1E"/>
    <w:rsid w:val="000F5C6A"/>
    <w:rsid w:val="000F5F93"/>
    <w:rsid w:val="000F640E"/>
    <w:rsid w:val="000F6E99"/>
    <w:rsid w:val="000F7272"/>
    <w:rsid w:val="000F764C"/>
    <w:rsid w:val="000F7709"/>
    <w:rsid w:val="000F7CA4"/>
    <w:rsid w:val="000F7DB2"/>
    <w:rsid w:val="001004ED"/>
    <w:rsid w:val="0010059A"/>
    <w:rsid w:val="0010092D"/>
    <w:rsid w:val="00100E41"/>
    <w:rsid w:val="001015B1"/>
    <w:rsid w:val="00101F26"/>
    <w:rsid w:val="0010219C"/>
    <w:rsid w:val="00102909"/>
    <w:rsid w:val="00103011"/>
    <w:rsid w:val="001037AC"/>
    <w:rsid w:val="00103B42"/>
    <w:rsid w:val="0010443B"/>
    <w:rsid w:val="00106C1E"/>
    <w:rsid w:val="001075F4"/>
    <w:rsid w:val="0011013F"/>
    <w:rsid w:val="0011080B"/>
    <w:rsid w:val="00110C90"/>
    <w:rsid w:val="0011139D"/>
    <w:rsid w:val="00111BD8"/>
    <w:rsid w:val="00111FA0"/>
    <w:rsid w:val="0011213A"/>
    <w:rsid w:val="0011285B"/>
    <w:rsid w:val="00112C3D"/>
    <w:rsid w:val="0011336B"/>
    <w:rsid w:val="001145B2"/>
    <w:rsid w:val="00114B7B"/>
    <w:rsid w:val="00114CB2"/>
    <w:rsid w:val="0011500F"/>
    <w:rsid w:val="00115A16"/>
    <w:rsid w:val="00115C0C"/>
    <w:rsid w:val="00115EEC"/>
    <w:rsid w:val="001168CD"/>
    <w:rsid w:val="00117E1D"/>
    <w:rsid w:val="00120FCF"/>
    <w:rsid w:val="00121C9D"/>
    <w:rsid w:val="001228E9"/>
    <w:rsid w:val="00122A91"/>
    <w:rsid w:val="00122E3A"/>
    <w:rsid w:val="00122F9B"/>
    <w:rsid w:val="0012358B"/>
    <w:rsid w:val="00123B5E"/>
    <w:rsid w:val="001247C7"/>
    <w:rsid w:val="00124E76"/>
    <w:rsid w:val="00125AD8"/>
    <w:rsid w:val="0012729C"/>
    <w:rsid w:val="00127CDF"/>
    <w:rsid w:val="00130D62"/>
    <w:rsid w:val="00130FDE"/>
    <w:rsid w:val="0013163C"/>
    <w:rsid w:val="0013309F"/>
    <w:rsid w:val="001333BC"/>
    <w:rsid w:val="001334F6"/>
    <w:rsid w:val="001339C4"/>
    <w:rsid w:val="00133B58"/>
    <w:rsid w:val="00133C27"/>
    <w:rsid w:val="00133C95"/>
    <w:rsid w:val="0013450D"/>
    <w:rsid w:val="00134C1B"/>
    <w:rsid w:val="00135ACF"/>
    <w:rsid w:val="00135F29"/>
    <w:rsid w:val="00136FD6"/>
    <w:rsid w:val="001371B8"/>
    <w:rsid w:val="00137C3F"/>
    <w:rsid w:val="00140428"/>
    <w:rsid w:val="00140D63"/>
    <w:rsid w:val="001411D4"/>
    <w:rsid w:val="00141488"/>
    <w:rsid w:val="00141B59"/>
    <w:rsid w:val="001422E4"/>
    <w:rsid w:val="00142689"/>
    <w:rsid w:val="00142BC9"/>
    <w:rsid w:val="00142D32"/>
    <w:rsid w:val="001444BD"/>
    <w:rsid w:val="0014487D"/>
    <w:rsid w:val="001448F4"/>
    <w:rsid w:val="00144B42"/>
    <w:rsid w:val="001457A3"/>
    <w:rsid w:val="00145C11"/>
    <w:rsid w:val="00145FCC"/>
    <w:rsid w:val="00147285"/>
    <w:rsid w:val="001478FA"/>
    <w:rsid w:val="001479DB"/>
    <w:rsid w:val="00147C6F"/>
    <w:rsid w:val="00150529"/>
    <w:rsid w:val="001505B1"/>
    <w:rsid w:val="0015150F"/>
    <w:rsid w:val="00151B9C"/>
    <w:rsid w:val="00151C2F"/>
    <w:rsid w:val="001520DB"/>
    <w:rsid w:val="001522AA"/>
    <w:rsid w:val="00152926"/>
    <w:rsid w:val="001529BF"/>
    <w:rsid w:val="00153A0E"/>
    <w:rsid w:val="001546A6"/>
    <w:rsid w:val="00154AC4"/>
    <w:rsid w:val="001555A5"/>
    <w:rsid w:val="0015619A"/>
    <w:rsid w:val="00157058"/>
    <w:rsid w:val="00157128"/>
    <w:rsid w:val="001578E3"/>
    <w:rsid w:val="00157E61"/>
    <w:rsid w:val="00160188"/>
    <w:rsid w:val="001603A2"/>
    <w:rsid w:val="00160722"/>
    <w:rsid w:val="00160F25"/>
    <w:rsid w:val="001627B5"/>
    <w:rsid w:val="00162F2A"/>
    <w:rsid w:val="00163488"/>
    <w:rsid w:val="0016391E"/>
    <w:rsid w:val="00163A44"/>
    <w:rsid w:val="001641F3"/>
    <w:rsid w:val="00164C28"/>
    <w:rsid w:val="001653F4"/>
    <w:rsid w:val="00165434"/>
    <w:rsid w:val="00165564"/>
    <w:rsid w:val="00165D3F"/>
    <w:rsid w:val="00166AEE"/>
    <w:rsid w:val="00167498"/>
    <w:rsid w:val="00167534"/>
    <w:rsid w:val="00167EEE"/>
    <w:rsid w:val="00170E96"/>
    <w:rsid w:val="00171590"/>
    <w:rsid w:val="00172B46"/>
    <w:rsid w:val="0017399B"/>
    <w:rsid w:val="001748AF"/>
    <w:rsid w:val="00175E9B"/>
    <w:rsid w:val="0017693E"/>
    <w:rsid w:val="00176D2D"/>
    <w:rsid w:val="00176EBC"/>
    <w:rsid w:val="00177844"/>
    <w:rsid w:val="00180445"/>
    <w:rsid w:val="00181763"/>
    <w:rsid w:val="00183B0F"/>
    <w:rsid w:val="00183C18"/>
    <w:rsid w:val="00183DEC"/>
    <w:rsid w:val="0018408B"/>
    <w:rsid w:val="001854C6"/>
    <w:rsid w:val="001869D5"/>
    <w:rsid w:val="00186CDA"/>
    <w:rsid w:val="0018747C"/>
    <w:rsid w:val="00187A9C"/>
    <w:rsid w:val="001906A5"/>
    <w:rsid w:val="00190952"/>
    <w:rsid w:val="00190E4A"/>
    <w:rsid w:val="001915C7"/>
    <w:rsid w:val="0019203F"/>
    <w:rsid w:val="001920A7"/>
    <w:rsid w:val="001921B8"/>
    <w:rsid w:val="001923E2"/>
    <w:rsid w:val="00192454"/>
    <w:rsid w:val="00193220"/>
    <w:rsid w:val="00194996"/>
    <w:rsid w:val="00195121"/>
    <w:rsid w:val="00195B83"/>
    <w:rsid w:val="00195E42"/>
    <w:rsid w:val="00197111"/>
    <w:rsid w:val="001978B1"/>
    <w:rsid w:val="001A065F"/>
    <w:rsid w:val="001A131C"/>
    <w:rsid w:val="001A146E"/>
    <w:rsid w:val="001A16C2"/>
    <w:rsid w:val="001A180F"/>
    <w:rsid w:val="001A1A8F"/>
    <w:rsid w:val="001A2C0C"/>
    <w:rsid w:val="001A2C91"/>
    <w:rsid w:val="001A3015"/>
    <w:rsid w:val="001A3117"/>
    <w:rsid w:val="001A40AA"/>
    <w:rsid w:val="001A5207"/>
    <w:rsid w:val="001A5295"/>
    <w:rsid w:val="001A63AC"/>
    <w:rsid w:val="001B0D10"/>
    <w:rsid w:val="001B1421"/>
    <w:rsid w:val="001B16E2"/>
    <w:rsid w:val="001B22AB"/>
    <w:rsid w:val="001B239C"/>
    <w:rsid w:val="001B25B2"/>
    <w:rsid w:val="001B2D42"/>
    <w:rsid w:val="001B3095"/>
    <w:rsid w:val="001B3DF3"/>
    <w:rsid w:val="001B4418"/>
    <w:rsid w:val="001B4BA0"/>
    <w:rsid w:val="001B50E0"/>
    <w:rsid w:val="001B6379"/>
    <w:rsid w:val="001B6505"/>
    <w:rsid w:val="001C0BBA"/>
    <w:rsid w:val="001C192B"/>
    <w:rsid w:val="001C1B32"/>
    <w:rsid w:val="001C2C0C"/>
    <w:rsid w:val="001C2E12"/>
    <w:rsid w:val="001C40ED"/>
    <w:rsid w:val="001C4213"/>
    <w:rsid w:val="001C47F6"/>
    <w:rsid w:val="001C5DA2"/>
    <w:rsid w:val="001C7AD1"/>
    <w:rsid w:val="001C7BC2"/>
    <w:rsid w:val="001D0101"/>
    <w:rsid w:val="001D01C3"/>
    <w:rsid w:val="001D087F"/>
    <w:rsid w:val="001D0976"/>
    <w:rsid w:val="001D0B66"/>
    <w:rsid w:val="001D0DD3"/>
    <w:rsid w:val="001D17B4"/>
    <w:rsid w:val="001D281A"/>
    <w:rsid w:val="001D2C8D"/>
    <w:rsid w:val="001D2EEF"/>
    <w:rsid w:val="001D3449"/>
    <w:rsid w:val="001D49C7"/>
    <w:rsid w:val="001D61DC"/>
    <w:rsid w:val="001D65EA"/>
    <w:rsid w:val="001D66CE"/>
    <w:rsid w:val="001D7118"/>
    <w:rsid w:val="001E0948"/>
    <w:rsid w:val="001E0A74"/>
    <w:rsid w:val="001E2155"/>
    <w:rsid w:val="001E21C1"/>
    <w:rsid w:val="001E2F51"/>
    <w:rsid w:val="001E35C9"/>
    <w:rsid w:val="001E4984"/>
    <w:rsid w:val="001E4DFA"/>
    <w:rsid w:val="001E511B"/>
    <w:rsid w:val="001E56D3"/>
    <w:rsid w:val="001E5A32"/>
    <w:rsid w:val="001E5DB7"/>
    <w:rsid w:val="001E6513"/>
    <w:rsid w:val="001E7B98"/>
    <w:rsid w:val="001E7D42"/>
    <w:rsid w:val="001F0652"/>
    <w:rsid w:val="001F0CA4"/>
    <w:rsid w:val="001F1500"/>
    <w:rsid w:val="001F19BF"/>
    <w:rsid w:val="001F3629"/>
    <w:rsid w:val="001F3D6A"/>
    <w:rsid w:val="001F3E2A"/>
    <w:rsid w:val="001F4692"/>
    <w:rsid w:val="001F505B"/>
    <w:rsid w:val="001F5828"/>
    <w:rsid w:val="001F5BC2"/>
    <w:rsid w:val="001F5E58"/>
    <w:rsid w:val="001F6642"/>
    <w:rsid w:val="001F6F24"/>
    <w:rsid w:val="001F72D2"/>
    <w:rsid w:val="001F7D59"/>
    <w:rsid w:val="00201D11"/>
    <w:rsid w:val="002021CC"/>
    <w:rsid w:val="002029BF"/>
    <w:rsid w:val="00202CD0"/>
    <w:rsid w:val="0020302E"/>
    <w:rsid w:val="00203210"/>
    <w:rsid w:val="0020404E"/>
    <w:rsid w:val="00205530"/>
    <w:rsid w:val="002060B4"/>
    <w:rsid w:val="00206214"/>
    <w:rsid w:val="002062EF"/>
    <w:rsid w:val="00206660"/>
    <w:rsid w:val="00206F28"/>
    <w:rsid w:val="002072D2"/>
    <w:rsid w:val="0020740E"/>
    <w:rsid w:val="002074DA"/>
    <w:rsid w:val="00210302"/>
    <w:rsid w:val="0021091E"/>
    <w:rsid w:val="00210E1C"/>
    <w:rsid w:val="00210EBF"/>
    <w:rsid w:val="0021182F"/>
    <w:rsid w:val="00211BFB"/>
    <w:rsid w:val="0021211B"/>
    <w:rsid w:val="0021242A"/>
    <w:rsid w:val="0021243D"/>
    <w:rsid w:val="00212778"/>
    <w:rsid w:val="00213382"/>
    <w:rsid w:val="00213B82"/>
    <w:rsid w:val="00213FB3"/>
    <w:rsid w:val="00214000"/>
    <w:rsid w:val="00215014"/>
    <w:rsid w:val="0021511E"/>
    <w:rsid w:val="0021531B"/>
    <w:rsid w:val="00215A76"/>
    <w:rsid w:val="0021613C"/>
    <w:rsid w:val="00216397"/>
    <w:rsid w:val="00217624"/>
    <w:rsid w:val="00217C08"/>
    <w:rsid w:val="0022187B"/>
    <w:rsid w:val="0022193D"/>
    <w:rsid w:val="002226EA"/>
    <w:rsid w:val="00222917"/>
    <w:rsid w:val="002229E4"/>
    <w:rsid w:val="00224247"/>
    <w:rsid w:val="00224ACA"/>
    <w:rsid w:val="00224FAA"/>
    <w:rsid w:val="00225949"/>
    <w:rsid w:val="00225D5C"/>
    <w:rsid w:val="002262F9"/>
    <w:rsid w:val="002264A5"/>
    <w:rsid w:val="0022779E"/>
    <w:rsid w:val="002306E4"/>
    <w:rsid w:val="00230EA0"/>
    <w:rsid w:val="0023106B"/>
    <w:rsid w:val="00231135"/>
    <w:rsid w:val="00231BD9"/>
    <w:rsid w:val="00231FFB"/>
    <w:rsid w:val="0023296A"/>
    <w:rsid w:val="002329A5"/>
    <w:rsid w:val="00232B35"/>
    <w:rsid w:val="00232C42"/>
    <w:rsid w:val="0023325A"/>
    <w:rsid w:val="00233F8B"/>
    <w:rsid w:val="0023424D"/>
    <w:rsid w:val="002345D5"/>
    <w:rsid w:val="0023659F"/>
    <w:rsid w:val="00236693"/>
    <w:rsid w:val="002375A4"/>
    <w:rsid w:val="002402DE"/>
    <w:rsid w:val="002426BD"/>
    <w:rsid w:val="00242797"/>
    <w:rsid w:val="002431A9"/>
    <w:rsid w:val="00243758"/>
    <w:rsid w:val="00243E39"/>
    <w:rsid w:val="00244AB8"/>
    <w:rsid w:val="00244D93"/>
    <w:rsid w:val="00244E20"/>
    <w:rsid w:val="00245303"/>
    <w:rsid w:val="00245AFD"/>
    <w:rsid w:val="00246211"/>
    <w:rsid w:val="00246A1D"/>
    <w:rsid w:val="00246FE4"/>
    <w:rsid w:val="002505AF"/>
    <w:rsid w:val="002507C7"/>
    <w:rsid w:val="002509B9"/>
    <w:rsid w:val="00250B4C"/>
    <w:rsid w:val="00251C49"/>
    <w:rsid w:val="00252433"/>
    <w:rsid w:val="00252BC3"/>
    <w:rsid w:val="0025363C"/>
    <w:rsid w:val="0025391C"/>
    <w:rsid w:val="002547BB"/>
    <w:rsid w:val="00260374"/>
    <w:rsid w:val="0026088E"/>
    <w:rsid w:val="00260BEA"/>
    <w:rsid w:val="00260CC3"/>
    <w:rsid w:val="00261241"/>
    <w:rsid w:val="002612AE"/>
    <w:rsid w:val="002632A1"/>
    <w:rsid w:val="002638D6"/>
    <w:rsid w:val="00263CB2"/>
    <w:rsid w:val="0026471A"/>
    <w:rsid w:val="00264A48"/>
    <w:rsid w:val="00265A00"/>
    <w:rsid w:val="00265A97"/>
    <w:rsid w:val="00265E25"/>
    <w:rsid w:val="00265F97"/>
    <w:rsid w:val="002660D6"/>
    <w:rsid w:val="0026616A"/>
    <w:rsid w:val="002668D9"/>
    <w:rsid w:val="00266D82"/>
    <w:rsid w:val="0026700F"/>
    <w:rsid w:val="0026733F"/>
    <w:rsid w:val="0026758C"/>
    <w:rsid w:val="002716A6"/>
    <w:rsid w:val="002718EE"/>
    <w:rsid w:val="00271C47"/>
    <w:rsid w:val="00272643"/>
    <w:rsid w:val="00272C01"/>
    <w:rsid w:val="00272E16"/>
    <w:rsid w:val="002737B1"/>
    <w:rsid w:val="0027482E"/>
    <w:rsid w:val="00274B1B"/>
    <w:rsid w:val="00274EEA"/>
    <w:rsid w:val="002750A8"/>
    <w:rsid w:val="002756FE"/>
    <w:rsid w:val="002762AC"/>
    <w:rsid w:val="002771C8"/>
    <w:rsid w:val="0027726C"/>
    <w:rsid w:val="00281A89"/>
    <w:rsid w:val="002826BB"/>
    <w:rsid w:val="00284972"/>
    <w:rsid w:val="00284A0A"/>
    <w:rsid w:val="002862CB"/>
    <w:rsid w:val="002862F4"/>
    <w:rsid w:val="002868A5"/>
    <w:rsid w:val="00286AFC"/>
    <w:rsid w:val="0028765B"/>
    <w:rsid w:val="002905E6"/>
    <w:rsid w:val="00290D61"/>
    <w:rsid w:val="00292E15"/>
    <w:rsid w:val="00293A4B"/>
    <w:rsid w:val="00293B9C"/>
    <w:rsid w:val="00294A5A"/>
    <w:rsid w:val="00294E25"/>
    <w:rsid w:val="0029519D"/>
    <w:rsid w:val="00295A81"/>
    <w:rsid w:val="00295D6F"/>
    <w:rsid w:val="002979F9"/>
    <w:rsid w:val="00297C0C"/>
    <w:rsid w:val="002A0964"/>
    <w:rsid w:val="002A140F"/>
    <w:rsid w:val="002A14CC"/>
    <w:rsid w:val="002A35C6"/>
    <w:rsid w:val="002A3651"/>
    <w:rsid w:val="002A3667"/>
    <w:rsid w:val="002A49AE"/>
    <w:rsid w:val="002A4B8B"/>
    <w:rsid w:val="002A5A04"/>
    <w:rsid w:val="002A6737"/>
    <w:rsid w:val="002A69EB"/>
    <w:rsid w:val="002A78AD"/>
    <w:rsid w:val="002A7968"/>
    <w:rsid w:val="002B0DE4"/>
    <w:rsid w:val="002B12D6"/>
    <w:rsid w:val="002B238B"/>
    <w:rsid w:val="002B2E49"/>
    <w:rsid w:val="002B3184"/>
    <w:rsid w:val="002B3FF8"/>
    <w:rsid w:val="002B4F05"/>
    <w:rsid w:val="002B54BA"/>
    <w:rsid w:val="002B562F"/>
    <w:rsid w:val="002B5CB7"/>
    <w:rsid w:val="002B60BF"/>
    <w:rsid w:val="002B705E"/>
    <w:rsid w:val="002B791F"/>
    <w:rsid w:val="002C0503"/>
    <w:rsid w:val="002C1033"/>
    <w:rsid w:val="002C156E"/>
    <w:rsid w:val="002C1731"/>
    <w:rsid w:val="002C1E86"/>
    <w:rsid w:val="002C2DE2"/>
    <w:rsid w:val="002C3D8C"/>
    <w:rsid w:val="002C4A2B"/>
    <w:rsid w:val="002C519B"/>
    <w:rsid w:val="002C575E"/>
    <w:rsid w:val="002C5798"/>
    <w:rsid w:val="002C5CBD"/>
    <w:rsid w:val="002C7C13"/>
    <w:rsid w:val="002C7D1D"/>
    <w:rsid w:val="002C7EAA"/>
    <w:rsid w:val="002D052E"/>
    <w:rsid w:val="002D235F"/>
    <w:rsid w:val="002D2555"/>
    <w:rsid w:val="002D28AB"/>
    <w:rsid w:val="002D2EF4"/>
    <w:rsid w:val="002D2F05"/>
    <w:rsid w:val="002D2F6F"/>
    <w:rsid w:val="002D5148"/>
    <w:rsid w:val="002D5307"/>
    <w:rsid w:val="002D58DD"/>
    <w:rsid w:val="002D671A"/>
    <w:rsid w:val="002D7774"/>
    <w:rsid w:val="002D7D8F"/>
    <w:rsid w:val="002D7FFC"/>
    <w:rsid w:val="002E005C"/>
    <w:rsid w:val="002E07AC"/>
    <w:rsid w:val="002E0D68"/>
    <w:rsid w:val="002E1C01"/>
    <w:rsid w:val="002E2579"/>
    <w:rsid w:val="002E2A1F"/>
    <w:rsid w:val="002E4183"/>
    <w:rsid w:val="002E43E5"/>
    <w:rsid w:val="002E4A6E"/>
    <w:rsid w:val="002E5758"/>
    <w:rsid w:val="002E57D0"/>
    <w:rsid w:val="002E5A6B"/>
    <w:rsid w:val="002E5E87"/>
    <w:rsid w:val="002E6438"/>
    <w:rsid w:val="002E6A52"/>
    <w:rsid w:val="002E7487"/>
    <w:rsid w:val="002E7818"/>
    <w:rsid w:val="002E7D31"/>
    <w:rsid w:val="002F0E33"/>
    <w:rsid w:val="002F1021"/>
    <w:rsid w:val="002F18A8"/>
    <w:rsid w:val="002F1A25"/>
    <w:rsid w:val="002F1E50"/>
    <w:rsid w:val="002F3EA4"/>
    <w:rsid w:val="002F4708"/>
    <w:rsid w:val="002F7DDF"/>
    <w:rsid w:val="00300468"/>
    <w:rsid w:val="003005E3"/>
    <w:rsid w:val="00300D64"/>
    <w:rsid w:val="003016CD"/>
    <w:rsid w:val="0030186D"/>
    <w:rsid w:val="00301DCD"/>
    <w:rsid w:val="003020F2"/>
    <w:rsid w:val="00303826"/>
    <w:rsid w:val="00303A9F"/>
    <w:rsid w:val="00305305"/>
    <w:rsid w:val="0030531C"/>
    <w:rsid w:val="00305630"/>
    <w:rsid w:val="003059B6"/>
    <w:rsid w:val="00306AFD"/>
    <w:rsid w:val="0030746D"/>
    <w:rsid w:val="00307CE1"/>
    <w:rsid w:val="003102B5"/>
    <w:rsid w:val="0031099E"/>
    <w:rsid w:val="003127ED"/>
    <w:rsid w:val="00313438"/>
    <w:rsid w:val="00313517"/>
    <w:rsid w:val="0031521F"/>
    <w:rsid w:val="003162B9"/>
    <w:rsid w:val="00316346"/>
    <w:rsid w:val="003165D9"/>
    <w:rsid w:val="00317BE0"/>
    <w:rsid w:val="00317D3D"/>
    <w:rsid w:val="00320113"/>
    <w:rsid w:val="00320390"/>
    <w:rsid w:val="0032126D"/>
    <w:rsid w:val="00321802"/>
    <w:rsid w:val="00321C3C"/>
    <w:rsid w:val="003224EC"/>
    <w:rsid w:val="0032367A"/>
    <w:rsid w:val="00324892"/>
    <w:rsid w:val="00324FA1"/>
    <w:rsid w:val="00325A24"/>
    <w:rsid w:val="00325C41"/>
    <w:rsid w:val="003261D6"/>
    <w:rsid w:val="003264E6"/>
    <w:rsid w:val="0032767A"/>
    <w:rsid w:val="00327F12"/>
    <w:rsid w:val="00330469"/>
    <w:rsid w:val="00330814"/>
    <w:rsid w:val="0033099C"/>
    <w:rsid w:val="00330A14"/>
    <w:rsid w:val="00330E39"/>
    <w:rsid w:val="0033111F"/>
    <w:rsid w:val="0033177C"/>
    <w:rsid w:val="003328FB"/>
    <w:rsid w:val="00333141"/>
    <w:rsid w:val="0033339F"/>
    <w:rsid w:val="00333BAC"/>
    <w:rsid w:val="00333E8D"/>
    <w:rsid w:val="0033403E"/>
    <w:rsid w:val="00334167"/>
    <w:rsid w:val="00334195"/>
    <w:rsid w:val="00334209"/>
    <w:rsid w:val="003357DA"/>
    <w:rsid w:val="00335E16"/>
    <w:rsid w:val="00335E2F"/>
    <w:rsid w:val="00335EF7"/>
    <w:rsid w:val="003362C3"/>
    <w:rsid w:val="0033730A"/>
    <w:rsid w:val="00337822"/>
    <w:rsid w:val="003379F6"/>
    <w:rsid w:val="003401C9"/>
    <w:rsid w:val="003405FC"/>
    <w:rsid w:val="00340F79"/>
    <w:rsid w:val="0034280F"/>
    <w:rsid w:val="00342DFF"/>
    <w:rsid w:val="003430EE"/>
    <w:rsid w:val="0034330A"/>
    <w:rsid w:val="0034356E"/>
    <w:rsid w:val="00343B4D"/>
    <w:rsid w:val="00343E83"/>
    <w:rsid w:val="00344460"/>
    <w:rsid w:val="00345B2A"/>
    <w:rsid w:val="00345E26"/>
    <w:rsid w:val="0034691A"/>
    <w:rsid w:val="00346E57"/>
    <w:rsid w:val="00346EDF"/>
    <w:rsid w:val="003470CF"/>
    <w:rsid w:val="003470FA"/>
    <w:rsid w:val="003478C5"/>
    <w:rsid w:val="00347BD4"/>
    <w:rsid w:val="0035023B"/>
    <w:rsid w:val="003509C9"/>
    <w:rsid w:val="00350AA6"/>
    <w:rsid w:val="003516F4"/>
    <w:rsid w:val="00351F4E"/>
    <w:rsid w:val="00352766"/>
    <w:rsid w:val="0035295C"/>
    <w:rsid w:val="00353111"/>
    <w:rsid w:val="0035463A"/>
    <w:rsid w:val="0035489B"/>
    <w:rsid w:val="00354F01"/>
    <w:rsid w:val="003552E4"/>
    <w:rsid w:val="003558AB"/>
    <w:rsid w:val="00356126"/>
    <w:rsid w:val="00356A64"/>
    <w:rsid w:val="00356E80"/>
    <w:rsid w:val="0035715A"/>
    <w:rsid w:val="0035725C"/>
    <w:rsid w:val="00357546"/>
    <w:rsid w:val="003575DF"/>
    <w:rsid w:val="00357E97"/>
    <w:rsid w:val="003606D3"/>
    <w:rsid w:val="003611F3"/>
    <w:rsid w:val="0036160F"/>
    <w:rsid w:val="003616FB"/>
    <w:rsid w:val="00361C0F"/>
    <w:rsid w:val="00362166"/>
    <w:rsid w:val="00362DED"/>
    <w:rsid w:val="00363399"/>
    <w:rsid w:val="003633C3"/>
    <w:rsid w:val="00363893"/>
    <w:rsid w:val="0036590B"/>
    <w:rsid w:val="00366B00"/>
    <w:rsid w:val="003673A6"/>
    <w:rsid w:val="00367D09"/>
    <w:rsid w:val="0037000D"/>
    <w:rsid w:val="00370BAF"/>
    <w:rsid w:val="00370CBF"/>
    <w:rsid w:val="00370E2F"/>
    <w:rsid w:val="00371223"/>
    <w:rsid w:val="00372151"/>
    <w:rsid w:val="00372AD4"/>
    <w:rsid w:val="003730FF"/>
    <w:rsid w:val="0037485F"/>
    <w:rsid w:val="00374F36"/>
    <w:rsid w:val="00375799"/>
    <w:rsid w:val="00376A91"/>
    <w:rsid w:val="00376CCC"/>
    <w:rsid w:val="0038105D"/>
    <w:rsid w:val="0038172E"/>
    <w:rsid w:val="00382CF4"/>
    <w:rsid w:val="00382DE4"/>
    <w:rsid w:val="0038303E"/>
    <w:rsid w:val="00383A3F"/>
    <w:rsid w:val="00383B33"/>
    <w:rsid w:val="00383CB0"/>
    <w:rsid w:val="00384226"/>
    <w:rsid w:val="00386F62"/>
    <w:rsid w:val="0038735F"/>
    <w:rsid w:val="00387926"/>
    <w:rsid w:val="00387A99"/>
    <w:rsid w:val="00390047"/>
    <w:rsid w:val="00391453"/>
    <w:rsid w:val="003915E2"/>
    <w:rsid w:val="00391B16"/>
    <w:rsid w:val="00392187"/>
    <w:rsid w:val="00392316"/>
    <w:rsid w:val="003929F4"/>
    <w:rsid w:val="00392DA4"/>
    <w:rsid w:val="0039344C"/>
    <w:rsid w:val="0039366D"/>
    <w:rsid w:val="00393920"/>
    <w:rsid w:val="00394510"/>
    <w:rsid w:val="00394D71"/>
    <w:rsid w:val="00394E74"/>
    <w:rsid w:val="0039573F"/>
    <w:rsid w:val="00397591"/>
    <w:rsid w:val="00397F95"/>
    <w:rsid w:val="003A02E0"/>
    <w:rsid w:val="003A0E23"/>
    <w:rsid w:val="003A2134"/>
    <w:rsid w:val="003A21E8"/>
    <w:rsid w:val="003A305A"/>
    <w:rsid w:val="003A3214"/>
    <w:rsid w:val="003A32E8"/>
    <w:rsid w:val="003A3604"/>
    <w:rsid w:val="003A36C7"/>
    <w:rsid w:val="003A3F5C"/>
    <w:rsid w:val="003A5A25"/>
    <w:rsid w:val="003A6758"/>
    <w:rsid w:val="003A6B52"/>
    <w:rsid w:val="003A7B5D"/>
    <w:rsid w:val="003B09A7"/>
    <w:rsid w:val="003B1D53"/>
    <w:rsid w:val="003B1ECD"/>
    <w:rsid w:val="003B2073"/>
    <w:rsid w:val="003B23A6"/>
    <w:rsid w:val="003B25E6"/>
    <w:rsid w:val="003B27CE"/>
    <w:rsid w:val="003B2C67"/>
    <w:rsid w:val="003B30B7"/>
    <w:rsid w:val="003B3BF1"/>
    <w:rsid w:val="003B3D9B"/>
    <w:rsid w:val="003B47E0"/>
    <w:rsid w:val="003B5451"/>
    <w:rsid w:val="003B59A8"/>
    <w:rsid w:val="003B5D79"/>
    <w:rsid w:val="003B6BB9"/>
    <w:rsid w:val="003B7394"/>
    <w:rsid w:val="003C039B"/>
    <w:rsid w:val="003C0452"/>
    <w:rsid w:val="003C0B33"/>
    <w:rsid w:val="003C0FC2"/>
    <w:rsid w:val="003C11A4"/>
    <w:rsid w:val="003C20A1"/>
    <w:rsid w:val="003C31A5"/>
    <w:rsid w:val="003C33D7"/>
    <w:rsid w:val="003C39EB"/>
    <w:rsid w:val="003C4C74"/>
    <w:rsid w:val="003C580A"/>
    <w:rsid w:val="003C5F52"/>
    <w:rsid w:val="003C6C28"/>
    <w:rsid w:val="003C77CD"/>
    <w:rsid w:val="003C7E1C"/>
    <w:rsid w:val="003D0840"/>
    <w:rsid w:val="003D0B58"/>
    <w:rsid w:val="003D29BC"/>
    <w:rsid w:val="003D2CE4"/>
    <w:rsid w:val="003D3E51"/>
    <w:rsid w:val="003D440B"/>
    <w:rsid w:val="003D44B7"/>
    <w:rsid w:val="003D458B"/>
    <w:rsid w:val="003D4CD2"/>
    <w:rsid w:val="003D57E7"/>
    <w:rsid w:val="003D5F07"/>
    <w:rsid w:val="003D6D9B"/>
    <w:rsid w:val="003D72F0"/>
    <w:rsid w:val="003D7D9D"/>
    <w:rsid w:val="003E05BC"/>
    <w:rsid w:val="003E0613"/>
    <w:rsid w:val="003E0773"/>
    <w:rsid w:val="003E0FB2"/>
    <w:rsid w:val="003E236C"/>
    <w:rsid w:val="003E24E4"/>
    <w:rsid w:val="003E36F1"/>
    <w:rsid w:val="003E3C57"/>
    <w:rsid w:val="003E3CC2"/>
    <w:rsid w:val="003E3E50"/>
    <w:rsid w:val="003E3EB5"/>
    <w:rsid w:val="003E400F"/>
    <w:rsid w:val="003E5158"/>
    <w:rsid w:val="003E5663"/>
    <w:rsid w:val="003E57BB"/>
    <w:rsid w:val="003E5944"/>
    <w:rsid w:val="003E5CEF"/>
    <w:rsid w:val="003E66B4"/>
    <w:rsid w:val="003E6B6D"/>
    <w:rsid w:val="003E6C39"/>
    <w:rsid w:val="003E731D"/>
    <w:rsid w:val="003E76F7"/>
    <w:rsid w:val="003E7D1F"/>
    <w:rsid w:val="003F0D78"/>
    <w:rsid w:val="003F0F8F"/>
    <w:rsid w:val="003F122D"/>
    <w:rsid w:val="003F12CE"/>
    <w:rsid w:val="003F1DE0"/>
    <w:rsid w:val="003F1E9C"/>
    <w:rsid w:val="003F2072"/>
    <w:rsid w:val="003F2739"/>
    <w:rsid w:val="003F3034"/>
    <w:rsid w:val="003F35DF"/>
    <w:rsid w:val="003F37D8"/>
    <w:rsid w:val="003F46E7"/>
    <w:rsid w:val="003F4F63"/>
    <w:rsid w:val="003F5706"/>
    <w:rsid w:val="003F6342"/>
    <w:rsid w:val="003F6968"/>
    <w:rsid w:val="003F6B0F"/>
    <w:rsid w:val="003F771B"/>
    <w:rsid w:val="003F7BD4"/>
    <w:rsid w:val="003F7CDD"/>
    <w:rsid w:val="004003DC"/>
    <w:rsid w:val="00401281"/>
    <w:rsid w:val="00401A77"/>
    <w:rsid w:val="004021E3"/>
    <w:rsid w:val="004029F0"/>
    <w:rsid w:val="00402B3A"/>
    <w:rsid w:val="0040370B"/>
    <w:rsid w:val="00403F84"/>
    <w:rsid w:val="0040437E"/>
    <w:rsid w:val="00404FC9"/>
    <w:rsid w:val="0040505C"/>
    <w:rsid w:val="004067BA"/>
    <w:rsid w:val="00406D00"/>
    <w:rsid w:val="00407610"/>
    <w:rsid w:val="00407B89"/>
    <w:rsid w:val="00410625"/>
    <w:rsid w:val="00410C39"/>
    <w:rsid w:val="0041116B"/>
    <w:rsid w:val="00411FC5"/>
    <w:rsid w:val="00413682"/>
    <w:rsid w:val="004136B1"/>
    <w:rsid w:val="00413ACC"/>
    <w:rsid w:val="004140D9"/>
    <w:rsid w:val="00414598"/>
    <w:rsid w:val="00414759"/>
    <w:rsid w:val="00414855"/>
    <w:rsid w:val="00414975"/>
    <w:rsid w:val="00414CED"/>
    <w:rsid w:val="00414E47"/>
    <w:rsid w:val="00414E8D"/>
    <w:rsid w:val="00415ABC"/>
    <w:rsid w:val="0041687C"/>
    <w:rsid w:val="0041719E"/>
    <w:rsid w:val="0042086D"/>
    <w:rsid w:val="0042120C"/>
    <w:rsid w:val="004219BD"/>
    <w:rsid w:val="00422A84"/>
    <w:rsid w:val="0042438B"/>
    <w:rsid w:val="004244A1"/>
    <w:rsid w:val="00424C7C"/>
    <w:rsid w:val="0042571A"/>
    <w:rsid w:val="00425CE5"/>
    <w:rsid w:val="00425EF4"/>
    <w:rsid w:val="00426064"/>
    <w:rsid w:val="00426188"/>
    <w:rsid w:val="00426284"/>
    <w:rsid w:val="0042689F"/>
    <w:rsid w:val="004276E7"/>
    <w:rsid w:val="004277C4"/>
    <w:rsid w:val="004277C9"/>
    <w:rsid w:val="00430009"/>
    <w:rsid w:val="00430A42"/>
    <w:rsid w:val="00431D3F"/>
    <w:rsid w:val="0043341C"/>
    <w:rsid w:val="0043364E"/>
    <w:rsid w:val="00433DA4"/>
    <w:rsid w:val="00434364"/>
    <w:rsid w:val="00434788"/>
    <w:rsid w:val="00434B70"/>
    <w:rsid w:val="00434D68"/>
    <w:rsid w:val="00436EC3"/>
    <w:rsid w:val="00437754"/>
    <w:rsid w:val="00437EF2"/>
    <w:rsid w:val="004403D8"/>
    <w:rsid w:val="004409AD"/>
    <w:rsid w:val="00440E5F"/>
    <w:rsid w:val="00440EC5"/>
    <w:rsid w:val="004413C1"/>
    <w:rsid w:val="00441D9B"/>
    <w:rsid w:val="00442020"/>
    <w:rsid w:val="00442046"/>
    <w:rsid w:val="00442BAC"/>
    <w:rsid w:val="004434A2"/>
    <w:rsid w:val="00443974"/>
    <w:rsid w:val="00444A97"/>
    <w:rsid w:val="004451AB"/>
    <w:rsid w:val="00445855"/>
    <w:rsid w:val="00446515"/>
    <w:rsid w:val="0044689E"/>
    <w:rsid w:val="00446B53"/>
    <w:rsid w:val="00447069"/>
    <w:rsid w:val="0044720A"/>
    <w:rsid w:val="00447519"/>
    <w:rsid w:val="00450436"/>
    <w:rsid w:val="00452241"/>
    <w:rsid w:val="00452B9D"/>
    <w:rsid w:val="004534F5"/>
    <w:rsid w:val="0045377A"/>
    <w:rsid w:val="00453DF5"/>
    <w:rsid w:val="00454122"/>
    <w:rsid w:val="00454AD0"/>
    <w:rsid w:val="00454CD0"/>
    <w:rsid w:val="004551DB"/>
    <w:rsid w:val="004551F1"/>
    <w:rsid w:val="004558B5"/>
    <w:rsid w:val="00455B7D"/>
    <w:rsid w:val="00455D12"/>
    <w:rsid w:val="004567B2"/>
    <w:rsid w:val="004568FC"/>
    <w:rsid w:val="00456921"/>
    <w:rsid w:val="00456C49"/>
    <w:rsid w:val="004603B6"/>
    <w:rsid w:val="004604A9"/>
    <w:rsid w:val="00461075"/>
    <w:rsid w:val="0046187D"/>
    <w:rsid w:val="00462D6B"/>
    <w:rsid w:val="004634ED"/>
    <w:rsid w:val="00464383"/>
    <w:rsid w:val="00465DBF"/>
    <w:rsid w:val="004660D7"/>
    <w:rsid w:val="00466138"/>
    <w:rsid w:val="00467484"/>
    <w:rsid w:val="00467932"/>
    <w:rsid w:val="00467FE1"/>
    <w:rsid w:val="00471504"/>
    <w:rsid w:val="004722FF"/>
    <w:rsid w:val="00473F30"/>
    <w:rsid w:val="004744D5"/>
    <w:rsid w:val="004746A4"/>
    <w:rsid w:val="00474CFE"/>
    <w:rsid w:val="00475242"/>
    <w:rsid w:val="00475942"/>
    <w:rsid w:val="004759B3"/>
    <w:rsid w:val="0047604C"/>
    <w:rsid w:val="004760D2"/>
    <w:rsid w:val="00476ECE"/>
    <w:rsid w:val="004776F8"/>
    <w:rsid w:val="0048007E"/>
    <w:rsid w:val="004801DC"/>
    <w:rsid w:val="004809CB"/>
    <w:rsid w:val="004829D6"/>
    <w:rsid w:val="004832EE"/>
    <w:rsid w:val="00483516"/>
    <w:rsid w:val="00483AD9"/>
    <w:rsid w:val="00484A2F"/>
    <w:rsid w:val="00484B23"/>
    <w:rsid w:val="00484E23"/>
    <w:rsid w:val="00485BDA"/>
    <w:rsid w:val="0048609A"/>
    <w:rsid w:val="004860EB"/>
    <w:rsid w:val="004864C2"/>
    <w:rsid w:val="00486787"/>
    <w:rsid w:val="0048704B"/>
    <w:rsid w:val="00487900"/>
    <w:rsid w:val="00491496"/>
    <w:rsid w:val="0049173B"/>
    <w:rsid w:val="00491E36"/>
    <w:rsid w:val="004934F9"/>
    <w:rsid w:val="00493521"/>
    <w:rsid w:val="004938E7"/>
    <w:rsid w:val="004944B6"/>
    <w:rsid w:val="00494CC0"/>
    <w:rsid w:val="00494DB2"/>
    <w:rsid w:val="0049549D"/>
    <w:rsid w:val="00496185"/>
    <w:rsid w:val="004961C5"/>
    <w:rsid w:val="00496773"/>
    <w:rsid w:val="00497D2D"/>
    <w:rsid w:val="00497E67"/>
    <w:rsid w:val="004A0079"/>
    <w:rsid w:val="004A15EF"/>
    <w:rsid w:val="004A2BBC"/>
    <w:rsid w:val="004A2E96"/>
    <w:rsid w:val="004A2E9E"/>
    <w:rsid w:val="004A2F15"/>
    <w:rsid w:val="004A2F86"/>
    <w:rsid w:val="004A370E"/>
    <w:rsid w:val="004A5260"/>
    <w:rsid w:val="004A5D25"/>
    <w:rsid w:val="004A6125"/>
    <w:rsid w:val="004A6C42"/>
    <w:rsid w:val="004A7051"/>
    <w:rsid w:val="004A70A6"/>
    <w:rsid w:val="004A7291"/>
    <w:rsid w:val="004A7978"/>
    <w:rsid w:val="004A7AD9"/>
    <w:rsid w:val="004A7D8C"/>
    <w:rsid w:val="004B01D5"/>
    <w:rsid w:val="004B067C"/>
    <w:rsid w:val="004B0DF8"/>
    <w:rsid w:val="004B1197"/>
    <w:rsid w:val="004B203D"/>
    <w:rsid w:val="004B23D4"/>
    <w:rsid w:val="004B3146"/>
    <w:rsid w:val="004B3A33"/>
    <w:rsid w:val="004B3F89"/>
    <w:rsid w:val="004B4672"/>
    <w:rsid w:val="004B633F"/>
    <w:rsid w:val="004B7425"/>
    <w:rsid w:val="004B7A4B"/>
    <w:rsid w:val="004C0845"/>
    <w:rsid w:val="004C094C"/>
    <w:rsid w:val="004C225B"/>
    <w:rsid w:val="004C38CF"/>
    <w:rsid w:val="004C4A6D"/>
    <w:rsid w:val="004C5146"/>
    <w:rsid w:val="004C516A"/>
    <w:rsid w:val="004C5806"/>
    <w:rsid w:val="004C5DB4"/>
    <w:rsid w:val="004C6BC0"/>
    <w:rsid w:val="004C772E"/>
    <w:rsid w:val="004D007E"/>
    <w:rsid w:val="004D04A3"/>
    <w:rsid w:val="004D1296"/>
    <w:rsid w:val="004D134D"/>
    <w:rsid w:val="004D195B"/>
    <w:rsid w:val="004D1968"/>
    <w:rsid w:val="004D33B4"/>
    <w:rsid w:val="004D378D"/>
    <w:rsid w:val="004D3AF8"/>
    <w:rsid w:val="004D3E81"/>
    <w:rsid w:val="004D4C93"/>
    <w:rsid w:val="004D51EF"/>
    <w:rsid w:val="004D7AE9"/>
    <w:rsid w:val="004E027E"/>
    <w:rsid w:val="004E02AA"/>
    <w:rsid w:val="004E0B3C"/>
    <w:rsid w:val="004E15CA"/>
    <w:rsid w:val="004E1C00"/>
    <w:rsid w:val="004E1E41"/>
    <w:rsid w:val="004E2AE8"/>
    <w:rsid w:val="004E2CD3"/>
    <w:rsid w:val="004E2ED2"/>
    <w:rsid w:val="004E302C"/>
    <w:rsid w:val="004E49FA"/>
    <w:rsid w:val="004E5222"/>
    <w:rsid w:val="004E5402"/>
    <w:rsid w:val="004E5764"/>
    <w:rsid w:val="004E5CB5"/>
    <w:rsid w:val="004E5F34"/>
    <w:rsid w:val="004E6447"/>
    <w:rsid w:val="004E670E"/>
    <w:rsid w:val="004E68B9"/>
    <w:rsid w:val="004E7A70"/>
    <w:rsid w:val="004E7A8B"/>
    <w:rsid w:val="004F14A4"/>
    <w:rsid w:val="004F33D1"/>
    <w:rsid w:val="004F34A1"/>
    <w:rsid w:val="004F5A07"/>
    <w:rsid w:val="004F5EB3"/>
    <w:rsid w:val="004F5EC3"/>
    <w:rsid w:val="004F73D4"/>
    <w:rsid w:val="004F75A4"/>
    <w:rsid w:val="004F75FF"/>
    <w:rsid w:val="004F7E73"/>
    <w:rsid w:val="0050082B"/>
    <w:rsid w:val="00500A4D"/>
    <w:rsid w:val="00501213"/>
    <w:rsid w:val="00502AC7"/>
    <w:rsid w:val="005031B9"/>
    <w:rsid w:val="00503F9D"/>
    <w:rsid w:val="0050478F"/>
    <w:rsid w:val="00506295"/>
    <w:rsid w:val="0050674D"/>
    <w:rsid w:val="0050681F"/>
    <w:rsid w:val="00506826"/>
    <w:rsid w:val="00506B7A"/>
    <w:rsid w:val="0050786B"/>
    <w:rsid w:val="005078AE"/>
    <w:rsid w:val="005106FF"/>
    <w:rsid w:val="005107BB"/>
    <w:rsid w:val="00512A15"/>
    <w:rsid w:val="00512A4D"/>
    <w:rsid w:val="00513064"/>
    <w:rsid w:val="00513EF2"/>
    <w:rsid w:val="0051413E"/>
    <w:rsid w:val="0051420E"/>
    <w:rsid w:val="00514833"/>
    <w:rsid w:val="00515308"/>
    <w:rsid w:val="00515BB8"/>
    <w:rsid w:val="005166A4"/>
    <w:rsid w:val="00516814"/>
    <w:rsid w:val="005169F5"/>
    <w:rsid w:val="0051761D"/>
    <w:rsid w:val="00517995"/>
    <w:rsid w:val="00520E08"/>
    <w:rsid w:val="00521A39"/>
    <w:rsid w:val="0052213A"/>
    <w:rsid w:val="00523221"/>
    <w:rsid w:val="0052464B"/>
    <w:rsid w:val="00524BCF"/>
    <w:rsid w:val="00525321"/>
    <w:rsid w:val="00525A56"/>
    <w:rsid w:val="00525D77"/>
    <w:rsid w:val="00525E28"/>
    <w:rsid w:val="005262C1"/>
    <w:rsid w:val="005266FB"/>
    <w:rsid w:val="00526CA1"/>
    <w:rsid w:val="00527BA8"/>
    <w:rsid w:val="00527F4E"/>
    <w:rsid w:val="00530745"/>
    <w:rsid w:val="0053129B"/>
    <w:rsid w:val="00531725"/>
    <w:rsid w:val="0053204F"/>
    <w:rsid w:val="00532648"/>
    <w:rsid w:val="00534141"/>
    <w:rsid w:val="005353F3"/>
    <w:rsid w:val="00535756"/>
    <w:rsid w:val="005367D9"/>
    <w:rsid w:val="00536E38"/>
    <w:rsid w:val="0054041A"/>
    <w:rsid w:val="00540D24"/>
    <w:rsid w:val="00541AA1"/>
    <w:rsid w:val="00541E85"/>
    <w:rsid w:val="00542BF1"/>
    <w:rsid w:val="00542CA1"/>
    <w:rsid w:val="005433EA"/>
    <w:rsid w:val="005436FD"/>
    <w:rsid w:val="005438CA"/>
    <w:rsid w:val="005439FA"/>
    <w:rsid w:val="00543B8B"/>
    <w:rsid w:val="00544219"/>
    <w:rsid w:val="00544BF4"/>
    <w:rsid w:val="00545032"/>
    <w:rsid w:val="00545275"/>
    <w:rsid w:val="005455CD"/>
    <w:rsid w:val="00545B34"/>
    <w:rsid w:val="005460A9"/>
    <w:rsid w:val="00546E16"/>
    <w:rsid w:val="0054781C"/>
    <w:rsid w:val="00547AB6"/>
    <w:rsid w:val="00547E65"/>
    <w:rsid w:val="00550A22"/>
    <w:rsid w:val="00550E3A"/>
    <w:rsid w:val="00551999"/>
    <w:rsid w:val="00551D0E"/>
    <w:rsid w:val="00552B3B"/>
    <w:rsid w:val="0055414D"/>
    <w:rsid w:val="005553EF"/>
    <w:rsid w:val="00555F18"/>
    <w:rsid w:val="00556AD0"/>
    <w:rsid w:val="0056055B"/>
    <w:rsid w:val="00560B5B"/>
    <w:rsid w:val="005612C8"/>
    <w:rsid w:val="005626E1"/>
    <w:rsid w:val="005628E4"/>
    <w:rsid w:val="005631B4"/>
    <w:rsid w:val="00563A28"/>
    <w:rsid w:val="00563AE0"/>
    <w:rsid w:val="00563CDC"/>
    <w:rsid w:val="00564C0F"/>
    <w:rsid w:val="00564CA9"/>
    <w:rsid w:val="00564E19"/>
    <w:rsid w:val="00564FC2"/>
    <w:rsid w:val="0056523F"/>
    <w:rsid w:val="005656C0"/>
    <w:rsid w:val="00565B90"/>
    <w:rsid w:val="005674B2"/>
    <w:rsid w:val="00567F3C"/>
    <w:rsid w:val="005700E5"/>
    <w:rsid w:val="0057068D"/>
    <w:rsid w:val="00570709"/>
    <w:rsid w:val="0057133A"/>
    <w:rsid w:val="00571388"/>
    <w:rsid w:val="005715B8"/>
    <w:rsid w:val="005739A9"/>
    <w:rsid w:val="00574632"/>
    <w:rsid w:val="0057494E"/>
    <w:rsid w:val="00574ED4"/>
    <w:rsid w:val="00575247"/>
    <w:rsid w:val="0057530C"/>
    <w:rsid w:val="00575759"/>
    <w:rsid w:val="00575B69"/>
    <w:rsid w:val="00577346"/>
    <w:rsid w:val="005775C7"/>
    <w:rsid w:val="005776F3"/>
    <w:rsid w:val="00577D40"/>
    <w:rsid w:val="005800E8"/>
    <w:rsid w:val="00580775"/>
    <w:rsid w:val="00581118"/>
    <w:rsid w:val="00581347"/>
    <w:rsid w:val="00581EB1"/>
    <w:rsid w:val="00581F0A"/>
    <w:rsid w:val="00581F9E"/>
    <w:rsid w:val="00582648"/>
    <w:rsid w:val="005834A3"/>
    <w:rsid w:val="0058529F"/>
    <w:rsid w:val="00585B40"/>
    <w:rsid w:val="00586B59"/>
    <w:rsid w:val="00586E99"/>
    <w:rsid w:val="0058708B"/>
    <w:rsid w:val="00587506"/>
    <w:rsid w:val="00587BDF"/>
    <w:rsid w:val="00587D49"/>
    <w:rsid w:val="00590E34"/>
    <w:rsid w:val="00592E27"/>
    <w:rsid w:val="00593902"/>
    <w:rsid w:val="00594794"/>
    <w:rsid w:val="005963B4"/>
    <w:rsid w:val="0059708C"/>
    <w:rsid w:val="005978A2"/>
    <w:rsid w:val="005A0735"/>
    <w:rsid w:val="005A165C"/>
    <w:rsid w:val="005A2A66"/>
    <w:rsid w:val="005A2DFF"/>
    <w:rsid w:val="005A429E"/>
    <w:rsid w:val="005A5870"/>
    <w:rsid w:val="005A60BC"/>
    <w:rsid w:val="005A6135"/>
    <w:rsid w:val="005A6B0B"/>
    <w:rsid w:val="005A70D5"/>
    <w:rsid w:val="005A70E9"/>
    <w:rsid w:val="005A7181"/>
    <w:rsid w:val="005B197D"/>
    <w:rsid w:val="005B38DC"/>
    <w:rsid w:val="005B41DC"/>
    <w:rsid w:val="005B4585"/>
    <w:rsid w:val="005B54F5"/>
    <w:rsid w:val="005B6F08"/>
    <w:rsid w:val="005B7985"/>
    <w:rsid w:val="005B7CBC"/>
    <w:rsid w:val="005C10C6"/>
    <w:rsid w:val="005C144A"/>
    <w:rsid w:val="005C1693"/>
    <w:rsid w:val="005C1EEC"/>
    <w:rsid w:val="005C2188"/>
    <w:rsid w:val="005C2904"/>
    <w:rsid w:val="005C351C"/>
    <w:rsid w:val="005C39F7"/>
    <w:rsid w:val="005C446F"/>
    <w:rsid w:val="005C4934"/>
    <w:rsid w:val="005C5259"/>
    <w:rsid w:val="005C589F"/>
    <w:rsid w:val="005C5A87"/>
    <w:rsid w:val="005C6F35"/>
    <w:rsid w:val="005C7DE8"/>
    <w:rsid w:val="005D00CA"/>
    <w:rsid w:val="005D101A"/>
    <w:rsid w:val="005D1E02"/>
    <w:rsid w:val="005D258D"/>
    <w:rsid w:val="005D36E1"/>
    <w:rsid w:val="005D4486"/>
    <w:rsid w:val="005D5940"/>
    <w:rsid w:val="005D5A30"/>
    <w:rsid w:val="005D5E03"/>
    <w:rsid w:val="005D5E10"/>
    <w:rsid w:val="005D6316"/>
    <w:rsid w:val="005D6EF2"/>
    <w:rsid w:val="005D7139"/>
    <w:rsid w:val="005D7508"/>
    <w:rsid w:val="005D78A2"/>
    <w:rsid w:val="005E126F"/>
    <w:rsid w:val="005E127C"/>
    <w:rsid w:val="005E1638"/>
    <w:rsid w:val="005E1750"/>
    <w:rsid w:val="005E2506"/>
    <w:rsid w:val="005E28CE"/>
    <w:rsid w:val="005E2AB5"/>
    <w:rsid w:val="005E2ABE"/>
    <w:rsid w:val="005E31BA"/>
    <w:rsid w:val="005E3885"/>
    <w:rsid w:val="005E4781"/>
    <w:rsid w:val="005E4C64"/>
    <w:rsid w:val="005E53A9"/>
    <w:rsid w:val="005E5769"/>
    <w:rsid w:val="005E694A"/>
    <w:rsid w:val="005E78FF"/>
    <w:rsid w:val="005F06D2"/>
    <w:rsid w:val="005F21B5"/>
    <w:rsid w:val="005F2BD7"/>
    <w:rsid w:val="005F35EB"/>
    <w:rsid w:val="005F4058"/>
    <w:rsid w:val="005F59B9"/>
    <w:rsid w:val="005F5E7C"/>
    <w:rsid w:val="005F683B"/>
    <w:rsid w:val="005F6DED"/>
    <w:rsid w:val="005F6FF6"/>
    <w:rsid w:val="00600320"/>
    <w:rsid w:val="00600965"/>
    <w:rsid w:val="00600E84"/>
    <w:rsid w:val="0060124F"/>
    <w:rsid w:val="006015DA"/>
    <w:rsid w:val="00601F0C"/>
    <w:rsid w:val="006020C1"/>
    <w:rsid w:val="00602213"/>
    <w:rsid w:val="00602392"/>
    <w:rsid w:val="006023EC"/>
    <w:rsid w:val="00602EC5"/>
    <w:rsid w:val="00603136"/>
    <w:rsid w:val="006032E7"/>
    <w:rsid w:val="00603997"/>
    <w:rsid w:val="00604F13"/>
    <w:rsid w:val="006054EB"/>
    <w:rsid w:val="00606D82"/>
    <w:rsid w:val="006073FF"/>
    <w:rsid w:val="0060782C"/>
    <w:rsid w:val="0061018E"/>
    <w:rsid w:val="006109EA"/>
    <w:rsid w:val="00610D86"/>
    <w:rsid w:val="00612949"/>
    <w:rsid w:val="00612A25"/>
    <w:rsid w:val="00612EB8"/>
    <w:rsid w:val="00613105"/>
    <w:rsid w:val="006131E8"/>
    <w:rsid w:val="0061400A"/>
    <w:rsid w:val="00614185"/>
    <w:rsid w:val="006147BF"/>
    <w:rsid w:val="0061489F"/>
    <w:rsid w:val="00614BB7"/>
    <w:rsid w:val="00615649"/>
    <w:rsid w:val="00615663"/>
    <w:rsid w:val="00615949"/>
    <w:rsid w:val="00616647"/>
    <w:rsid w:val="00617712"/>
    <w:rsid w:val="00617C67"/>
    <w:rsid w:val="00620276"/>
    <w:rsid w:val="0062047E"/>
    <w:rsid w:val="006205BE"/>
    <w:rsid w:val="006209DA"/>
    <w:rsid w:val="00620D16"/>
    <w:rsid w:val="00621111"/>
    <w:rsid w:val="00621BC3"/>
    <w:rsid w:val="0062207A"/>
    <w:rsid w:val="006228CD"/>
    <w:rsid w:val="00622927"/>
    <w:rsid w:val="00622DE3"/>
    <w:rsid w:val="00623333"/>
    <w:rsid w:val="006235C7"/>
    <w:rsid w:val="00623CBA"/>
    <w:rsid w:val="00623F8C"/>
    <w:rsid w:val="0062418B"/>
    <w:rsid w:val="00624E62"/>
    <w:rsid w:val="00624FFD"/>
    <w:rsid w:val="0062579F"/>
    <w:rsid w:val="00626E38"/>
    <w:rsid w:val="00630373"/>
    <w:rsid w:val="006313E7"/>
    <w:rsid w:val="006313EA"/>
    <w:rsid w:val="00631F50"/>
    <w:rsid w:val="006326D5"/>
    <w:rsid w:val="0063314F"/>
    <w:rsid w:val="00633D4F"/>
    <w:rsid w:val="00633DE4"/>
    <w:rsid w:val="006345D8"/>
    <w:rsid w:val="006346ED"/>
    <w:rsid w:val="00634E0F"/>
    <w:rsid w:val="00635E72"/>
    <w:rsid w:val="006372A1"/>
    <w:rsid w:val="006373DA"/>
    <w:rsid w:val="006375B3"/>
    <w:rsid w:val="006376B6"/>
    <w:rsid w:val="00637F18"/>
    <w:rsid w:val="0064065F"/>
    <w:rsid w:val="006414D4"/>
    <w:rsid w:val="006415A9"/>
    <w:rsid w:val="00641607"/>
    <w:rsid w:val="00641A57"/>
    <w:rsid w:val="006422A2"/>
    <w:rsid w:val="0064240A"/>
    <w:rsid w:val="00642E9E"/>
    <w:rsid w:val="00643584"/>
    <w:rsid w:val="0064433C"/>
    <w:rsid w:val="00644F52"/>
    <w:rsid w:val="00645762"/>
    <w:rsid w:val="00645E92"/>
    <w:rsid w:val="006476C9"/>
    <w:rsid w:val="0065063F"/>
    <w:rsid w:val="00650925"/>
    <w:rsid w:val="00650E41"/>
    <w:rsid w:val="00651ECF"/>
    <w:rsid w:val="006524D1"/>
    <w:rsid w:val="00652C42"/>
    <w:rsid w:val="00653078"/>
    <w:rsid w:val="0065311B"/>
    <w:rsid w:val="00653522"/>
    <w:rsid w:val="00653A8B"/>
    <w:rsid w:val="00653F15"/>
    <w:rsid w:val="0065446C"/>
    <w:rsid w:val="00654E1E"/>
    <w:rsid w:val="006564EB"/>
    <w:rsid w:val="00656A2D"/>
    <w:rsid w:val="00656EFC"/>
    <w:rsid w:val="00657109"/>
    <w:rsid w:val="0065710A"/>
    <w:rsid w:val="0065718C"/>
    <w:rsid w:val="00660B10"/>
    <w:rsid w:val="00661366"/>
    <w:rsid w:val="00661DE6"/>
    <w:rsid w:val="0066242E"/>
    <w:rsid w:val="006626FB"/>
    <w:rsid w:val="00662D40"/>
    <w:rsid w:val="00662EFB"/>
    <w:rsid w:val="00663243"/>
    <w:rsid w:val="00665481"/>
    <w:rsid w:val="00665633"/>
    <w:rsid w:val="00665A67"/>
    <w:rsid w:val="00665E9A"/>
    <w:rsid w:val="0066622E"/>
    <w:rsid w:val="00666955"/>
    <w:rsid w:val="006669A1"/>
    <w:rsid w:val="00666B54"/>
    <w:rsid w:val="00666DC6"/>
    <w:rsid w:val="006675BC"/>
    <w:rsid w:val="00667B6E"/>
    <w:rsid w:val="00667C29"/>
    <w:rsid w:val="00667DEC"/>
    <w:rsid w:val="006704CE"/>
    <w:rsid w:val="00670BC9"/>
    <w:rsid w:val="00670F74"/>
    <w:rsid w:val="00671136"/>
    <w:rsid w:val="00672279"/>
    <w:rsid w:val="00672673"/>
    <w:rsid w:val="006728CD"/>
    <w:rsid w:val="00672FBE"/>
    <w:rsid w:val="006735DF"/>
    <w:rsid w:val="00673704"/>
    <w:rsid w:val="00673BB9"/>
    <w:rsid w:val="00674790"/>
    <w:rsid w:val="006752EB"/>
    <w:rsid w:val="0067555A"/>
    <w:rsid w:val="00676433"/>
    <w:rsid w:val="00677A4E"/>
    <w:rsid w:val="0068017B"/>
    <w:rsid w:val="00680333"/>
    <w:rsid w:val="0068080E"/>
    <w:rsid w:val="0068101F"/>
    <w:rsid w:val="0068154A"/>
    <w:rsid w:val="00681AB8"/>
    <w:rsid w:val="0068202B"/>
    <w:rsid w:val="00682166"/>
    <w:rsid w:val="00682EB9"/>
    <w:rsid w:val="00683B54"/>
    <w:rsid w:val="00683C1E"/>
    <w:rsid w:val="00684080"/>
    <w:rsid w:val="006843CD"/>
    <w:rsid w:val="006844A8"/>
    <w:rsid w:val="006846EA"/>
    <w:rsid w:val="0068509C"/>
    <w:rsid w:val="00685A35"/>
    <w:rsid w:val="00685BB9"/>
    <w:rsid w:val="006877E7"/>
    <w:rsid w:val="00690685"/>
    <w:rsid w:val="00690810"/>
    <w:rsid w:val="00690F36"/>
    <w:rsid w:val="006910D9"/>
    <w:rsid w:val="006914BC"/>
    <w:rsid w:val="0069179F"/>
    <w:rsid w:val="006927B7"/>
    <w:rsid w:val="00692B4E"/>
    <w:rsid w:val="00693234"/>
    <w:rsid w:val="006939A1"/>
    <w:rsid w:val="00694DD0"/>
    <w:rsid w:val="00695665"/>
    <w:rsid w:val="00695FD3"/>
    <w:rsid w:val="006969F1"/>
    <w:rsid w:val="00696A1F"/>
    <w:rsid w:val="006A1F6C"/>
    <w:rsid w:val="006A233C"/>
    <w:rsid w:val="006A24A6"/>
    <w:rsid w:val="006A34B2"/>
    <w:rsid w:val="006A42D0"/>
    <w:rsid w:val="006A49DD"/>
    <w:rsid w:val="006A52DE"/>
    <w:rsid w:val="006A5CDB"/>
    <w:rsid w:val="006A6C79"/>
    <w:rsid w:val="006A7058"/>
    <w:rsid w:val="006B026D"/>
    <w:rsid w:val="006B124D"/>
    <w:rsid w:val="006B154B"/>
    <w:rsid w:val="006B2DD2"/>
    <w:rsid w:val="006B3216"/>
    <w:rsid w:val="006B361D"/>
    <w:rsid w:val="006B3945"/>
    <w:rsid w:val="006B44CE"/>
    <w:rsid w:val="006B45FD"/>
    <w:rsid w:val="006B5770"/>
    <w:rsid w:val="006B63E6"/>
    <w:rsid w:val="006B6812"/>
    <w:rsid w:val="006B6B34"/>
    <w:rsid w:val="006B6BD9"/>
    <w:rsid w:val="006B6E46"/>
    <w:rsid w:val="006B72E2"/>
    <w:rsid w:val="006C1414"/>
    <w:rsid w:val="006C2690"/>
    <w:rsid w:val="006C2C72"/>
    <w:rsid w:val="006C3053"/>
    <w:rsid w:val="006C3377"/>
    <w:rsid w:val="006C3D2A"/>
    <w:rsid w:val="006C4AFA"/>
    <w:rsid w:val="006C4E46"/>
    <w:rsid w:val="006C59D4"/>
    <w:rsid w:val="006C5F92"/>
    <w:rsid w:val="006C6283"/>
    <w:rsid w:val="006C64CF"/>
    <w:rsid w:val="006C77FB"/>
    <w:rsid w:val="006C7931"/>
    <w:rsid w:val="006C7ADA"/>
    <w:rsid w:val="006C7EB9"/>
    <w:rsid w:val="006D1739"/>
    <w:rsid w:val="006D2C6F"/>
    <w:rsid w:val="006D32D2"/>
    <w:rsid w:val="006D4C66"/>
    <w:rsid w:val="006D51A2"/>
    <w:rsid w:val="006D597D"/>
    <w:rsid w:val="006D657F"/>
    <w:rsid w:val="006D66AE"/>
    <w:rsid w:val="006D6C9E"/>
    <w:rsid w:val="006D7453"/>
    <w:rsid w:val="006D7AF0"/>
    <w:rsid w:val="006E1AA6"/>
    <w:rsid w:val="006E2FB4"/>
    <w:rsid w:val="006E30EC"/>
    <w:rsid w:val="006E31B4"/>
    <w:rsid w:val="006E3464"/>
    <w:rsid w:val="006E3484"/>
    <w:rsid w:val="006E3FC1"/>
    <w:rsid w:val="006E4DF9"/>
    <w:rsid w:val="006E4F28"/>
    <w:rsid w:val="006E5095"/>
    <w:rsid w:val="006E52C2"/>
    <w:rsid w:val="006E570A"/>
    <w:rsid w:val="006E5840"/>
    <w:rsid w:val="006E58CD"/>
    <w:rsid w:val="006E5AB1"/>
    <w:rsid w:val="006E5D47"/>
    <w:rsid w:val="006E6287"/>
    <w:rsid w:val="006E704E"/>
    <w:rsid w:val="006E76B7"/>
    <w:rsid w:val="006E7BEA"/>
    <w:rsid w:val="006F05DF"/>
    <w:rsid w:val="006F2ABF"/>
    <w:rsid w:val="006F363C"/>
    <w:rsid w:val="006F387C"/>
    <w:rsid w:val="006F53C5"/>
    <w:rsid w:val="006F588D"/>
    <w:rsid w:val="006F7732"/>
    <w:rsid w:val="0070070A"/>
    <w:rsid w:val="00700FC3"/>
    <w:rsid w:val="007015AD"/>
    <w:rsid w:val="0070212B"/>
    <w:rsid w:val="00702590"/>
    <w:rsid w:val="00702A10"/>
    <w:rsid w:val="00702CE9"/>
    <w:rsid w:val="00702FFC"/>
    <w:rsid w:val="0070309C"/>
    <w:rsid w:val="00703359"/>
    <w:rsid w:val="00703756"/>
    <w:rsid w:val="00704879"/>
    <w:rsid w:val="00705DD2"/>
    <w:rsid w:val="007061E7"/>
    <w:rsid w:val="00707426"/>
    <w:rsid w:val="0070791D"/>
    <w:rsid w:val="00707C5F"/>
    <w:rsid w:val="00707FB8"/>
    <w:rsid w:val="007105B9"/>
    <w:rsid w:val="007118D3"/>
    <w:rsid w:val="00713893"/>
    <w:rsid w:val="007154DC"/>
    <w:rsid w:val="00716062"/>
    <w:rsid w:val="0071644F"/>
    <w:rsid w:val="00716BB6"/>
    <w:rsid w:val="00716D62"/>
    <w:rsid w:val="00720D9F"/>
    <w:rsid w:val="007222BD"/>
    <w:rsid w:val="00724854"/>
    <w:rsid w:val="00724DEF"/>
    <w:rsid w:val="00725761"/>
    <w:rsid w:val="00726F8D"/>
    <w:rsid w:val="00727122"/>
    <w:rsid w:val="00727788"/>
    <w:rsid w:val="00727C94"/>
    <w:rsid w:val="007308E3"/>
    <w:rsid w:val="00730DB0"/>
    <w:rsid w:val="00732CC6"/>
    <w:rsid w:val="00732FAD"/>
    <w:rsid w:val="0073393F"/>
    <w:rsid w:val="0073496A"/>
    <w:rsid w:val="00735387"/>
    <w:rsid w:val="00735F62"/>
    <w:rsid w:val="0073655B"/>
    <w:rsid w:val="00736BB7"/>
    <w:rsid w:val="00736FD8"/>
    <w:rsid w:val="0073716F"/>
    <w:rsid w:val="0073731A"/>
    <w:rsid w:val="00737763"/>
    <w:rsid w:val="00737875"/>
    <w:rsid w:val="00737887"/>
    <w:rsid w:val="0074000E"/>
    <w:rsid w:val="00740730"/>
    <w:rsid w:val="00740D8E"/>
    <w:rsid w:val="0074179C"/>
    <w:rsid w:val="00741C44"/>
    <w:rsid w:val="00741CE3"/>
    <w:rsid w:val="00741D2F"/>
    <w:rsid w:val="00742B6B"/>
    <w:rsid w:val="00742B93"/>
    <w:rsid w:val="00743CA0"/>
    <w:rsid w:val="0074444C"/>
    <w:rsid w:val="00744FA5"/>
    <w:rsid w:val="007450C4"/>
    <w:rsid w:val="00745504"/>
    <w:rsid w:val="007456B7"/>
    <w:rsid w:val="00745F70"/>
    <w:rsid w:val="0074633E"/>
    <w:rsid w:val="00746C5F"/>
    <w:rsid w:val="00746D6F"/>
    <w:rsid w:val="00746D75"/>
    <w:rsid w:val="00747293"/>
    <w:rsid w:val="00747599"/>
    <w:rsid w:val="00750061"/>
    <w:rsid w:val="007506F0"/>
    <w:rsid w:val="00751173"/>
    <w:rsid w:val="007519CC"/>
    <w:rsid w:val="00751D4B"/>
    <w:rsid w:val="00751F8D"/>
    <w:rsid w:val="0075215E"/>
    <w:rsid w:val="0075219C"/>
    <w:rsid w:val="007526BC"/>
    <w:rsid w:val="00752B1B"/>
    <w:rsid w:val="00752F85"/>
    <w:rsid w:val="007531D3"/>
    <w:rsid w:val="0075598A"/>
    <w:rsid w:val="00757AE4"/>
    <w:rsid w:val="00760B61"/>
    <w:rsid w:val="00761095"/>
    <w:rsid w:val="00761E6F"/>
    <w:rsid w:val="007620EC"/>
    <w:rsid w:val="0076246B"/>
    <w:rsid w:val="00762563"/>
    <w:rsid w:val="00762855"/>
    <w:rsid w:val="00762F46"/>
    <w:rsid w:val="00763FC7"/>
    <w:rsid w:val="00764835"/>
    <w:rsid w:val="007649C4"/>
    <w:rsid w:val="00764A2E"/>
    <w:rsid w:val="00764DAD"/>
    <w:rsid w:val="007650DE"/>
    <w:rsid w:val="007658A5"/>
    <w:rsid w:val="00765C64"/>
    <w:rsid w:val="00765D27"/>
    <w:rsid w:val="00766BEE"/>
    <w:rsid w:val="007672C1"/>
    <w:rsid w:val="007702B4"/>
    <w:rsid w:val="007703B4"/>
    <w:rsid w:val="00770A19"/>
    <w:rsid w:val="00771AF8"/>
    <w:rsid w:val="00771DB2"/>
    <w:rsid w:val="0077212E"/>
    <w:rsid w:val="007721A7"/>
    <w:rsid w:val="00772C96"/>
    <w:rsid w:val="0077304F"/>
    <w:rsid w:val="00773677"/>
    <w:rsid w:val="00773D52"/>
    <w:rsid w:val="007756F6"/>
    <w:rsid w:val="00775F3C"/>
    <w:rsid w:val="00776036"/>
    <w:rsid w:val="007765AC"/>
    <w:rsid w:val="007767D0"/>
    <w:rsid w:val="0077711A"/>
    <w:rsid w:val="00780025"/>
    <w:rsid w:val="00780556"/>
    <w:rsid w:val="00780AD4"/>
    <w:rsid w:val="00781643"/>
    <w:rsid w:val="007816A2"/>
    <w:rsid w:val="00781949"/>
    <w:rsid w:val="00781ADE"/>
    <w:rsid w:val="007824E4"/>
    <w:rsid w:val="0078296F"/>
    <w:rsid w:val="007850C6"/>
    <w:rsid w:val="00785698"/>
    <w:rsid w:val="007856C3"/>
    <w:rsid w:val="0078589C"/>
    <w:rsid w:val="007860B1"/>
    <w:rsid w:val="0078659D"/>
    <w:rsid w:val="00786A2C"/>
    <w:rsid w:val="00787235"/>
    <w:rsid w:val="007878B4"/>
    <w:rsid w:val="00787F42"/>
    <w:rsid w:val="0079080C"/>
    <w:rsid w:val="00791520"/>
    <w:rsid w:val="00791AF0"/>
    <w:rsid w:val="0079280E"/>
    <w:rsid w:val="00793BD3"/>
    <w:rsid w:val="0079460F"/>
    <w:rsid w:val="007949E6"/>
    <w:rsid w:val="007950B2"/>
    <w:rsid w:val="00795345"/>
    <w:rsid w:val="00795BF1"/>
    <w:rsid w:val="00795DD9"/>
    <w:rsid w:val="007973A7"/>
    <w:rsid w:val="00797AE1"/>
    <w:rsid w:val="007A0460"/>
    <w:rsid w:val="007A07B1"/>
    <w:rsid w:val="007A0CAE"/>
    <w:rsid w:val="007A0CC3"/>
    <w:rsid w:val="007A0F17"/>
    <w:rsid w:val="007A1431"/>
    <w:rsid w:val="007A1B87"/>
    <w:rsid w:val="007A1EAC"/>
    <w:rsid w:val="007A207C"/>
    <w:rsid w:val="007A3755"/>
    <w:rsid w:val="007A490B"/>
    <w:rsid w:val="007A53F7"/>
    <w:rsid w:val="007A542C"/>
    <w:rsid w:val="007A6052"/>
    <w:rsid w:val="007A6CE1"/>
    <w:rsid w:val="007A7410"/>
    <w:rsid w:val="007B0A8E"/>
    <w:rsid w:val="007B0B13"/>
    <w:rsid w:val="007B0B37"/>
    <w:rsid w:val="007B211C"/>
    <w:rsid w:val="007B297A"/>
    <w:rsid w:val="007B38B0"/>
    <w:rsid w:val="007B3922"/>
    <w:rsid w:val="007B4223"/>
    <w:rsid w:val="007B455A"/>
    <w:rsid w:val="007B4CC4"/>
    <w:rsid w:val="007B619A"/>
    <w:rsid w:val="007B645C"/>
    <w:rsid w:val="007B66F3"/>
    <w:rsid w:val="007C117A"/>
    <w:rsid w:val="007C126B"/>
    <w:rsid w:val="007C1DFA"/>
    <w:rsid w:val="007C270A"/>
    <w:rsid w:val="007C2768"/>
    <w:rsid w:val="007C3684"/>
    <w:rsid w:val="007C48D6"/>
    <w:rsid w:val="007C5F9E"/>
    <w:rsid w:val="007C5FB3"/>
    <w:rsid w:val="007C613C"/>
    <w:rsid w:val="007C668D"/>
    <w:rsid w:val="007C69D3"/>
    <w:rsid w:val="007C69FB"/>
    <w:rsid w:val="007C6DB3"/>
    <w:rsid w:val="007C74BE"/>
    <w:rsid w:val="007C78D7"/>
    <w:rsid w:val="007D0375"/>
    <w:rsid w:val="007D1509"/>
    <w:rsid w:val="007D1672"/>
    <w:rsid w:val="007D21DD"/>
    <w:rsid w:val="007D493C"/>
    <w:rsid w:val="007D5027"/>
    <w:rsid w:val="007D67D6"/>
    <w:rsid w:val="007D6BF9"/>
    <w:rsid w:val="007D6C2F"/>
    <w:rsid w:val="007D6FE1"/>
    <w:rsid w:val="007D7093"/>
    <w:rsid w:val="007E0B09"/>
    <w:rsid w:val="007E12C9"/>
    <w:rsid w:val="007E13B5"/>
    <w:rsid w:val="007E24B7"/>
    <w:rsid w:val="007E2A4F"/>
    <w:rsid w:val="007E2E56"/>
    <w:rsid w:val="007E34E0"/>
    <w:rsid w:val="007E36DB"/>
    <w:rsid w:val="007E4125"/>
    <w:rsid w:val="007E4202"/>
    <w:rsid w:val="007E44DF"/>
    <w:rsid w:val="007E4583"/>
    <w:rsid w:val="007E49F7"/>
    <w:rsid w:val="007E5554"/>
    <w:rsid w:val="007E5EBF"/>
    <w:rsid w:val="007E79EC"/>
    <w:rsid w:val="007E7BEE"/>
    <w:rsid w:val="007F0523"/>
    <w:rsid w:val="007F179D"/>
    <w:rsid w:val="007F1B96"/>
    <w:rsid w:val="007F1CD4"/>
    <w:rsid w:val="007F1EEE"/>
    <w:rsid w:val="007F238C"/>
    <w:rsid w:val="007F473B"/>
    <w:rsid w:val="007F490E"/>
    <w:rsid w:val="007F4AF5"/>
    <w:rsid w:val="00801125"/>
    <w:rsid w:val="008015F7"/>
    <w:rsid w:val="00801632"/>
    <w:rsid w:val="00805826"/>
    <w:rsid w:val="00805A6A"/>
    <w:rsid w:val="008065F1"/>
    <w:rsid w:val="00806661"/>
    <w:rsid w:val="00807234"/>
    <w:rsid w:val="00807DC9"/>
    <w:rsid w:val="00810603"/>
    <w:rsid w:val="00810D7C"/>
    <w:rsid w:val="00811C72"/>
    <w:rsid w:val="00811EB9"/>
    <w:rsid w:val="008134BB"/>
    <w:rsid w:val="008135BB"/>
    <w:rsid w:val="00814B6F"/>
    <w:rsid w:val="008151B5"/>
    <w:rsid w:val="00815912"/>
    <w:rsid w:val="00816313"/>
    <w:rsid w:val="0081771D"/>
    <w:rsid w:val="008210A8"/>
    <w:rsid w:val="008218A4"/>
    <w:rsid w:val="008224B9"/>
    <w:rsid w:val="00822D4C"/>
    <w:rsid w:val="00823017"/>
    <w:rsid w:val="008238BC"/>
    <w:rsid w:val="008240EE"/>
    <w:rsid w:val="0082461A"/>
    <w:rsid w:val="0082487C"/>
    <w:rsid w:val="00825CFE"/>
    <w:rsid w:val="008267DD"/>
    <w:rsid w:val="00826B6E"/>
    <w:rsid w:val="0082732E"/>
    <w:rsid w:val="0083011D"/>
    <w:rsid w:val="00830674"/>
    <w:rsid w:val="0083142E"/>
    <w:rsid w:val="00831749"/>
    <w:rsid w:val="00832522"/>
    <w:rsid w:val="00834182"/>
    <w:rsid w:val="0083445F"/>
    <w:rsid w:val="0083459D"/>
    <w:rsid w:val="00834A83"/>
    <w:rsid w:val="00835568"/>
    <w:rsid w:val="00835977"/>
    <w:rsid w:val="00835C83"/>
    <w:rsid w:val="00836DA6"/>
    <w:rsid w:val="00841041"/>
    <w:rsid w:val="00841211"/>
    <w:rsid w:val="00841402"/>
    <w:rsid w:val="008418D1"/>
    <w:rsid w:val="0084196A"/>
    <w:rsid w:val="00841E8C"/>
    <w:rsid w:val="0084220F"/>
    <w:rsid w:val="00842A8B"/>
    <w:rsid w:val="00843A51"/>
    <w:rsid w:val="00843B34"/>
    <w:rsid w:val="00844654"/>
    <w:rsid w:val="00844B7F"/>
    <w:rsid w:val="00844F51"/>
    <w:rsid w:val="00845580"/>
    <w:rsid w:val="00847974"/>
    <w:rsid w:val="00850182"/>
    <w:rsid w:val="0085178F"/>
    <w:rsid w:val="00851DEA"/>
    <w:rsid w:val="00851EFE"/>
    <w:rsid w:val="008525FC"/>
    <w:rsid w:val="00852C7F"/>
    <w:rsid w:val="00852E2C"/>
    <w:rsid w:val="00853056"/>
    <w:rsid w:val="00853333"/>
    <w:rsid w:val="0085338F"/>
    <w:rsid w:val="00853E06"/>
    <w:rsid w:val="008543B1"/>
    <w:rsid w:val="00854761"/>
    <w:rsid w:val="008549C2"/>
    <w:rsid w:val="00854CA1"/>
    <w:rsid w:val="00855027"/>
    <w:rsid w:val="0085559D"/>
    <w:rsid w:val="00855997"/>
    <w:rsid w:val="00855F42"/>
    <w:rsid w:val="0085624C"/>
    <w:rsid w:val="00856C15"/>
    <w:rsid w:val="008574B4"/>
    <w:rsid w:val="00860378"/>
    <w:rsid w:val="00860DFF"/>
    <w:rsid w:val="00860E2A"/>
    <w:rsid w:val="00861543"/>
    <w:rsid w:val="00861C81"/>
    <w:rsid w:val="008625C0"/>
    <w:rsid w:val="00862E6B"/>
    <w:rsid w:val="008631D8"/>
    <w:rsid w:val="00863A15"/>
    <w:rsid w:val="00863AC3"/>
    <w:rsid w:val="00864943"/>
    <w:rsid w:val="00864E94"/>
    <w:rsid w:val="00865138"/>
    <w:rsid w:val="0086543B"/>
    <w:rsid w:val="008654C8"/>
    <w:rsid w:val="008654FE"/>
    <w:rsid w:val="00865A5A"/>
    <w:rsid w:val="00865C0F"/>
    <w:rsid w:val="00865E3A"/>
    <w:rsid w:val="00870A06"/>
    <w:rsid w:val="00870FD1"/>
    <w:rsid w:val="00871F5A"/>
    <w:rsid w:val="008723F3"/>
    <w:rsid w:val="008726DA"/>
    <w:rsid w:val="00872894"/>
    <w:rsid w:val="00872AFA"/>
    <w:rsid w:val="00872CF3"/>
    <w:rsid w:val="00874ADA"/>
    <w:rsid w:val="00875264"/>
    <w:rsid w:val="00875283"/>
    <w:rsid w:val="0087529B"/>
    <w:rsid w:val="008757F9"/>
    <w:rsid w:val="00875875"/>
    <w:rsid w:val="00875905"/>
    <w:rsid w:val="00876152"/>
    <w:rsid w:val="00876185"/>
    <w:rsid w:val="008761A0"/>
    <w:rsid w:val="008776CC"/>
    <w:rsid w:val="00877A8F"/>
    <w:rsid w:val="00882E37"/>
    <w:rsid w:val="00883E97"/>
    <w:rsid w:val="00884921"/>
    <w:rsid w:val="00884BA4"/>
    <w:rsid w:val="00884D93"/>
    <w:rsid w:val="00885A2E"/>
    <w:rsid w:val="00885CE4"/>
    <w:rsid w:val="00886248"/>
    <w:rsid w:val="00886A18"/>
    <w:rsid w:val="008872D0"/>
    <w:rsid w:val="00887ED2"/>
    <w:rsid w:val="0089058D"/>
    <w:rsid w:val="00890F6E"/>
    <w:rsid w:val="00891506"/>
    <w:rsid w:val="00892B6D"/>
    <w:rsid w:val="00893FD4"/>
    <w:rsid w:val="00894798"/>
    <w:rsid w:val="00894EDE"/>
    <w:rsid w:val="00895DF6"/>
    <w:rsid w:val="00896314"/>
    <w:rsid w:val="008A082F"/>
    <w:rsid w:val="008A250A"/>
    <w:rsid w:val="008A2972"/>
    <w:rsid w:val="008A2DA9"/>
    <w:rsid w:val="008A35ED"/>
    <w:rsid w:val="008A3844"/>
    <w:rsid w:val="008A3FF6"/>
    <w:rsid w:val="008A4DA9"/>
    <w:rsid w:val="008A5201"/>
    <w:rsid w:val="008A59E1"/>
    <w:rsid w:val="008A6214"/>
    <w:rsid w:val="008A64DF"/>
    <w:rsid w:val="008B01EB"/>
    <w:rsid w:val="008B0258"/>
    <w:rsid w:val="008B072A"/>
    <w:rsid w:val="008B154D"/>
    <w:rsid w:val="008B20B2"/>
    <w:rsid w:val="008B2FD5"/>
    <w:rsid w:val="008B3BF5"/>
    <w:rsid w:val="008B4509"/>
    <w:rsid w:val="008B6CB3"/>
    <w:rsid w:val="008B71F5"/>
    <w:rsid w:val="008B7800"/>
    <w:rsid w:val="008C1484"/>
    <w:rsid w:val="008C25E7"/>
    <w:rsid w:val="008C26BE"/>
    <w:rsid w:val="008C2C0A"/>
    <w:rsid w:val="008C34C1"/>
    <w:rsid w:val="008C4143"/>
    <w:rsid w:val="008C50B3"/>
    <w:rsid w:val="008C5AA5"/>
    <w:rsid w:val="008C77C2"/>
    <w:rsid w:val="008C7C24"/>
    <w:rsid w:val="008C7F80"/>
    <w:rsid w:val="008D07EC"/>
    <w:rsid w:val="008D130E"/>
    <w:rsid w:val="008D2CD3"/>
    <w:rsid w:val="008D2D76"/>
    <w:rsid w:val="008D2E8B"/>
    <w:rsid w:val="008D340B"/>
    <w:rsid w:val="008D3513"/>
    <w:rsid w:val="008D3591"/>
    <w:rsid w:val="008D3BB5"/>
    <w:rsid w:val="008D3C1D"/>
    <w:rsid w:val="008D49B0"/>
    <w:rsid w:val="008D5BCB"/>
    <w:rsid w:val="008D6654"/>
    <w:rsid w:val="008D74DF"/>
    <w:rsid w:val="008D7CE7"/>
    <w:rsid w:val="008E10B3"/>
    <w:rsid w:val="008E1CD7"/>
    <w:rsid w:val="008E32A3"/>
    <w:rsid w:val="008E3875"/>
    <w:rsid w:val="008E3A21"/>
    <w:rsid w:val="008E58FF"/>
    <w:rsid w:val="008E5F75"/>
    <w:rsid w:val="008E635C"/>
    <w:rsid w:val="008E6385"/>
    <w:rsid w:val="008E6B12"/>
    <w:rsid w:val="008E779D"/>
    <w:rsid w:val="008F19FC"/>
    <w:rsid w:val="008F24D2"/>
    <w:rsid w:val="008F2D82"/>
    <w:rsid w:val="008F2F84"/>
    <w:rsid w:val="008F30AC"/>
    <w:rsid w:val="008F3AF7"/>
    <w:rsid w:val="008F3CCB"/>
    <w:rsid w:val="008F4AA5"/>
    <w:rsid w:val="008F4E28"/>
    <w:rsid w:val="008F4ED3"/>
    <w:rsid w:val="008F56F8"/>
    <w:rsid w:val="008F5DE8"/>
    <w:rsid w:val="008F6154"/>
    <w:rsid w:val="008F7464"/>
    <w:rsid w:val="008F7AEA"/>
    <w:rsid w:val="008F7D24"/>
    <w:rsid w:val="00900279"/>
    <w:rsid w:val="00902101"/>
    <w:rsid w:val="00902F8A"/>
    <w:rsid w:val="0090315A"/>
    <w:rsid w:val="00904314"/>
    <w:rsid w:val="009055F3"/>
    <w:rsid w:val="00905DA4"/>
    <w:rsid w:val="00905DDC"/>
    <w:rsid w:val="0090645E"/>
    <w:rsid w:val="009065BF"/>
    <w:rsid w:val="00906833"/>
    <w:rsid w:val="009069E2"/>
    <w:rsid w:val="00906DF6"/>
    <w:rsid w:val="009100CB"/>
    <w:rsid w:val="00912E4C"/>
    <w:rsid w:val="0091339D"/>
    <w:rsid w:val="0091437E"/>
    <w:rsid w:val="00914C42"/>
    <w:rsid w:val="00915372"/>
    <w:rsid w:val="009165BC"/>
    <w:rsid w:val="00916BD8"/>
    <w:rsid w:val="0091712F"/>
    <w:rsid w:val="00920227"/>
    <w:rsid w:val="00920829"/>
    <w:rsid w:val="009209DF"/>
    <w:rsid w:val="00921558"/>
    <w:rsid w:val="00921B3B"/>
    <w:rsid w:val="00922414"/>
    <w:rsid w:val="009225A1"/>
    <w:rsid w:val="00922BC9"/>
    <w:rsid w:val="00922F93"/>
    <w:rsid w:val="009231F8"/>
    <w:rsid w:val="00924171"/>
    <w:rsid w:val="0092417C"/>
    <w:rsid w:val="009246BF"/>
    <w:rsid w:val="00924E1E"/>
    <w:rsid w:val="009251AB"/>
    <w:rsid w:val="00925C22"/>
    <w:rsid w:val="009260B1"/>
    <w:rsid w:val="00926470"/>
    <w:rsid w:val="009268ED"/>
    <w:rsid w:val="00926F7F"/>
    <w:rsid w:val="009273BC"/>
    <w:rsid w:val="0092784D"/>
    <w:rsid w:val="00930554"/>
    <w:rsid w:val="00931C01"/>
    <w:rsid w:val="009320BA"/>
    <w:rsid w:val="0093236A"/>
    <w:rsid w:val="009329DC"/>
    <w:rsid w:val="00932BE0"/>
    <w:rsid w:val="00932C72"/>
    <w:rsid w:val="00933802"/>
    <w:rsid w:val="0093394E"/>
    <w:rsid w:val="009339B8"/>
    <w:rsid w:val="00933C88"/>
    <w:rsid w:val="00934750"/>
    <w:rsid w:val="00935765"/>
    <w:rsid w:val="00935A0F"/>
    <w:rsid w:val="00935C7E"/>
    <w:rsid w:val="00937544"/>
    <w:rsid w:val="00940540"/>
    <w:rsid w:val="00941903"/>
    <w:rsid w:val="00942572"/>
    <w:rsid w:val="00942760"/>
    <w:rsid w:val="00942CFF"/>
    <w:rsid w:val="00943279"/>
    <w:rsid w:val="00943BA3"/>
    <w:rsid w:val="00944B03"/>
    <w:rsid w:val="00944F93"/>
    <w:rsid w:val="009454E1"/>
    <w:rsid w:val="009459E4"/>
    <w:rsid w:val="00945A77"/>
    <w:rsid w:val="00946CE4"/>
    <w:rsid w:val="00947EF0"/>
    <w:rsid w:val="009501CA"/>
    <w:rsid w:val="00950420"/>
    <w:rsid w:val="009504F1"/>
    <w:rsid w:val="009515F4"/>
    <w:rsid w:val="00951CD8"/>
    <w:rsid w:val="00951FC2"/>
    <w:rsid w:val="00952226"/>
    <w:rsid w:val="00952238"/>
    <w:rsid w:val="00952BAA"/>
    <w:rsid w:val="00953690"/>
    <w:rsid w:val="00954198"/>
    <w:rsid w:val="009541B1"/>
    <w:rsid w:val="0095526E"/>
    <w:rsid w:val="0095549B"/>
    <w:rsid w:val="009559C7"/>
    <w:rsid w:val="00955D40"/>
    <w:rsid w:val="0095635F"/>
    <w:rsid w:val="00956F46"/>
    <w:rsid w:val="009578C6"/>
    <w:rsid w:val="00957E22"/>
    <w:rsid w:val="00957F08"/>
    <w:rsid w:val="00960155"/>
    <w:rsid w:val="00960F95"/>
    <w:rsid w:val="00961517"/>
    <w:rsid w:val="009621D1"/>
    <w:rsid w:val="009624DF"/>
    <w:rsid w:val="00962C95"/>
    <w:rsid w:val="009638F4"/>
    <w:rsid w:val="00963F9F"/>
    <w:rsid w:val="009640F4"/>
    <w:rsid w:val="0096429C"/>
    <w:rsid w:val="009645B6"/>
    <w:rsid w:val="0096484A"/>
    <w:rsid w:val="009652F9"/>
    <w:rsid w:val="009658AA"/>
    <w:rsid w:val="009659D4"/>
    <w:rsid w:val="00965ECF"/>
    <w:rsid w:val="00965FC9"/>
    <w:rsid w:val="00966744"/>
    <w:rsid w:val="00966795"/>
    <w:rsid w:val="00967B94"/>
    <w:rsid w:val="00967C1F"/>
    <w:rsid w:val="0097055B"/>
    <w:rsid w:val="00971332"/>
    <w:rsid w:val="00971870"/>
    <w:rsid w:val="00971B9E"/>
    <w:rsid w:val="00972428"/>
    <w:rsid w:val="009725B4"/>
    <w:rsid w:val="00972870"/>
    <w:rsid w:val="00972AF2"/>
    <w:rsid w:val="00972FA9"/>
    <w:rsid w:val="00973A1B"/>
    <w:rsid w:val="0097419B"/>
    <w:rsid w:val="009742AD"/>
    <w:rsid w:val="00975151"/>
    <w:rsid w:val="009768B1"/>
    <w:rsid w:val="00977431"/>
    <w:rsid w:val="0098003B"/>
    <w:rsid w:val="009800E8"/>
    <w:rsid w:val="00980E7C"/>
    <w:rsid w:val="00981203"/>
    <w:rsid w:val="0098248C"/>
    <w:rsid w:val="0098287B"/>
    <w:rsid w:val="00983037"/>
    <w:rsid w:val="00983251"/>
    <w:rsid w:val="0098386F"/>
    <w:rsid w:val="00983918"/>
    <w:rsid w:val="00984675"/>
    <w:rsid w:val="00985268"/>
    <w:rsid w:val="00985996"/>
    <w:rsid w:val="00986DC6"/>
    <w:rsid w:val="00987279"/>
    <w:rsid w:val="00987F4D"/>
    <w:rsid w:val="00990090"/>
    <w:rsid w:val="00990996"/>
    <w:rsid w:val="00990FFA"/>
    <w:rsid w:val="009910C8"/>
    <w:rsid w:val="009926F4"/>
    <w:rsid w:val="009927E7"/>
    <w:rsid w:val="00992808"/>
    <w:rsid w:val="009929CA"/>
    <w:rsid w:val="00992A8B"/>
    <w:rsid w:val="00992AEC"/>
    <w:rsid w:val="00993305"/>
    <w:rsid w:val="009935F0"/>
    <w:rsid w:val="0099509D"/>
    <w:rsid w:val="009957A8"/>
    <w:rsid w:val="00996225"/>
    <w:rsid w:val="0099727D"/>
    <w:rsid w:val="009A0E2B"/>
    <w:rsid w:val="009A0ED7"/>
    <w:rsid w:val="009A2267"/>
    <w:rsid w:val="009A2CB0"/>
    <w:rsid w:val="009A303E"/>
    <w:rsid w:val="009A304A"/>
    <w:rsid w:val="009A3BA1"/>
    <w:rsid w:val="009A4387"/>
    <w:rsid w:val="009A480B"/>
    <w:rsid w:val="009A4B04"/>
    <w:rsid w:val="009A4CC2"/>
    <w:rsid w:val="009A59C1"/>
    <w:rsid w:val="009A59F2"/>
    <w:rsid w:val="009A59F9"/>
    <w:rsid w:val="009A64D8"/>
    <w:rsid w:val="009A711B"/>
    <w:rsid w:val="009B0000"/>
    <w:rsid w:val="009B003A"/>
    <w:rsid w:val="009B121C"/>
    <w:rsid w:val="009B200B"/>
    <w:rsid w:val="009B21D5"/>
    <w:rsid w:val="009B27BA"/>
    <w:rsid w:val="009B2E26"/>
    <w:rsid w:val="009B3D8C"/>
    <w:rsid w:val="009B4108"/>
    <w:rsid w:val="009B418C"/>
    <w:rsid w:val="009B4FE0"/>
    <w:rsid w:val="009B6D87"/>
    <w:rsid w:val="009B75D1"/>
    <w:rsid w:val="009B7E40"/>
    <w:rsid w:val="009B7E47"/>
    <w:rsid w:val="009C046E"/>
    <w:rsid w:val="009C0EC4"/>
    <w:rsid w:val="009C1830"/>
    <w:rsid w:val="009C1881"/>
    <w:rsid w:val="009C2512"/>
    <w:rsid w:val="009C2907"/>
    <w:rsid w:val="009C2E7C"/>
    <w:rsid w:val="009C3264"/>
    <w:rsid w:val="009C35B5"/>
    <w:rsid w:val="009C43F6"/>
    <w:rsid w:val="009C5215"/>
    <w:rsid w:val="009C54E8"/>
    <w:rsid w:val="009C60BD"/>
    <w:rsid w:val="009C6734"/>
    <w:rsid w:val="009C70DA"/>
    <w:rsid w:val="009C73BF"/>
    <w:rsid w:val="009C7B31"/>
    <w:rsid w:val="009D0B27"/>
    <w:rsid w:val="009D0C75"/>
    <w:rsid w:val="009D1190"/>
    <w:rsid w:val="009D13E5"/>
    <w:rsid w:val="009D2241"/>
    <w:rsid w:val="009D2A23"/>
    <w:rsid w:val="009D2D5C"/>
    <w:rsid w:val="009D32B9"/>
    <w:rsid w:val="009D3304"/>
    <w:rsid w:val="009D3DF7"/>
    <w:rsid w:val="009D3F52"/>
    <w:rsid w:val="009D465E"/>
    <w:rsid w:val="009D5307"/>
    <w:rsid w:val="009D6011"/>
    <w:rsid w:val="009D6500"/>
    <w:rsid w:val="009D7CE6"/>
    <w:rsid w:val="009E05AE"/>
    <w:rsid w:val="009E07D9"/>
    <w:rsid w:val="009E0A45"/>
    <w:rsid w:val="009E2197"/>
    <w:rsid w:val="009E2667"/>
    <w:rsid w:val="009E30D8"/>
    <w:rsid w:val="009E3633"/>
    <w:rsid w:val="009E3641"/>
    <w:rsid w:val="009E4012"/>
    <w:rsid w:val="009E4F97"/>
    <w:rsid w:val="009E60A3"/>
    <w:rsid w:val="009E7A8A"/>
    <w:rsid w:val="009F00E5"/>
    <w:rsid w:val="009F1AE0"/>
    <w:rsid w:val="009F2147"/>
    <w:rsid w:val="009F46AC"/>
    <w:rsid w:val="009F5632"/>
    <w:rsid w:val="009F56C7"/>
    <w:rsid w:val="009F56ED"/>
    <w:rsid w:val="009F5B09"/>
    <w:rsid w:val="009F619A"/>
    <w:rsid w:val="009F62AC"/>
    <w:rsid w:val="009F743E"/>
    <w:rsid w:val="00A00757"/>
    <w:rsid w:val="00A00855"/>
    <w:rsid w:val="00A00B0E"/>
    <w:rsid w:val="00A00F81"/>
    <w:rsid w:val="00A012F0"/>
    <w:rsid w:val="00A0235B"/>
    <w:rsid w:val="00A023A5"/>
    <w:rsid w:val="00A02972"/>
    <w:rsid w:val="00A030E3"/>
    <w:rsid w:val="00A035D0"/>
    <w:rsid w:val="00A03612"/>
    <w:rsid w:val="00A03647"/>
    <w:rsid w:val="00A0396C"/>
    <w:rsid w:val="00A05005"/>
    <w:rsid w:val="00A05CCA"/>
    <w:rsid w:val="00A0614E"/>
    <w:rsid w:val="00A0654E"/>
    <w:rsid w:val="00A070DC"/>
    <w:rsid w:val="00A07263"/>
    <w:rsid w:val="00A075A0"/>
    <w:rsid w:val="00A07978"/>
    <w:rsid w:val="00A10473"/>
    <w:rsid w:val="00A117D6"/>
    <w:rsid w:val="00A11A0A"/>
    <w:rsid w:val="00A130D8"/>
    <w:rsid w:val="00A15E45"/>
    <w:rsid w:val="00A16BF8"/>
    <w:rsid w:val="00A174E5"/>
    <w:rsid w:val="00A20E86"/>
    <w:rsid w:val="00A21902"/>
    <w:rsid w:val="00A22408"/>
    <w:rsid w:val="00A2242A"/>
    <w:rsid w:val="00A22B66"/>
    <w:rsid w:val="00A22C32"/>
    <w:rsid w:val="00A22E75"/>
    <w:rsid w:val="00A231EF"/>
    <w:rsid w:val="00A23E4E"/>
    <w:rsid w:val="00A261E6"/>
    <w:rsid w:val="00A266B2"/>
    <w:rsid w:val="00A26F73"/>
    <w:rsid w:val="00A27A0D"/>
    <w:rsid w:val="00A30292"/>
    <w:rsid w:val="00A30FDA"/>
    <w:rsid w:val="00A318DC"/>
    <w:rsid w:val="00A32533"/>
    <w:rsid w:val="00A33B4C"/>
    <w:rsid w:val="00A33E7A"/>
    <w:rsid w:val="00A35D2B"/>
    <w:rsid w:val="00A35E1C"/>
    <w:rsid w:val="00A36464"/>
    <w:rsid w:val="00A37537"/>
    <w:rsid w:val="00A37A9C"/>
    <w:rsid w:val="00A4020A"/>
    <w:rsid w:val="00A40350"/>
    <w:rsid w:val="00A405FF"/>
    <w:rsid w:val="00A4065B"/>
    <w:rsid w:val="00A40B87"/>
    <w:rsid w:val="00A40E53"/>
    <w:rsid w:val="00A40EC6"/>
    <w:rsid w:val="00A4146A"/>
    <w:rsid w:val="00A4152C"/>
    <w:rsid w:val="00A417D0"/>
    <w:rsid w:val="00A41AE7"/>
    <w:rsid w:val="00A420A5"/>
    <w:rsid w:val="00A44AE3"/>
    <w:rsid w:val="00A44C43"/>
    <w:rsid w:val="00A44CC5"/>
    <w:rsid w:val="00A4502C"/>
    <w:rsid w:val="00A454BB"/>
    <w:rsid w:val="00A47959"/>
    <w:rsid w:val="00A47D2D"/>
    <w:rsid w:val="00A50599"/>
    <w:rsid w:val="00A51A29"/>
    <w:rsid w:val="00A52D0A"/>
    <w:rsid w:val="00A53AFB"/>
    <w:rsid w:val="00A543C8"/>
    <w:rsid w:val="00A547F5"/>
    <w:rsid w:val="00A55108"/>
    <w:rsid w:val="00A553B7"/>
    <w:rsid w:val="00A55ABF"/>
    <w:rsid w:val="00A5678B"/>
    <w:rsid w:val="00A56C64"/>
    <w:rsid w:val="00A56FA4"/>
    <w:rsid w:val="00A57045"/>
    <w:rsid w:val="00A57C51"/>
    <w:rsid w:val="00A57E9D"/>
    <w:rsid w:val="00A60357"/>
    <w:rsid w:val="00A606AB"/>
    <w:rsid w:val="00A609AC"/>
    <w:rsid w:val="00A6189E"/>
    <w:rsid w:val="00A61E9F"/>
    <w:rsid w:val="00A62295"/>
    <w:rsid w:val="00A62A8A"/>
    <w:rsid w:val="00A6372B"/>
    <w:rsid w:val="00A637DB"/>
    <w:rsid w:val="00A638A4"/>
    <w:rsid w:val="00A63A29"/>
    <w:rsid w:val="00A63B46"/>
    <w:rsid w:val="00A63CAB"/>
    <w:rsid w:val="00A6438E"/>
    <w:rsid w:val="00A648F5"/>
    <w:rsid w:val="00A65BF0"/>
    <w:rsid w:val="00A65D5B"/>
    <w:rsid w:val="00A66E22"/>
    <w:rsid w:val="00A67A0E"/>
    <w:rsid w:val="00A67E48"/>
    <w:rsid w:val="00A70170"/>
    <w:rsid w:val="00A70D12"/>
    <w:rsid w:val="00A711B2"/>
    <w:rsid w:val="00A723FE"/>
    <w:rsid w:val="00A72586"/>
    <w:rsid w:val="00A72968"/>
    <w:rsid w:val="00A74269"/>
    <w:rsid w:val="00A7498A"/>
    <w:rsid w:val="00A74A3B"/>
    <w:rsid w:val="00A756A6"/>
    <w:rsid w:val="00A75CB1"/>
    <w:rsid w:val="00A76038"/>
    <w:rsid w:val="00A766AD"/>
    <w:rsid w:val="00A76716"/>
    <w:rsid w:val="00A7683C"/>
    <w:rsid w:val="00A76957"/>
    <w:rsid w:val="00A76CE3"/>
    <w:rsid w:val="00A77BB3"/>
    <w:rsid w:val="00A77E3D"/>
    <w:rsid w:val="00A80FB4"/>
    <w:rsid w:val="00A81CE4"/>
    <w:rsid w:val="00A820A2"/>
    <w:rsid w:val="00A82A9D"/>
    <w:rsid w:val="00A82F9E"/>
    <w:rsid w:val="00A841B9"/>
    <w:rsid w:val="00A8428A"/>
    <w:rsid w:val="00A84D3D"/>
    <w:rsid w:val="00A84DE8"/>
    <w:rsid w:val="00A85EA7"/>
    <w:rsid w:val="00A8651E"/>
    <w:rsid w:val="00A87A32"/>
    <w:rsid w:val="00A90789"/>
    <w:rsid w:val="00A907EA"/>
    <w:rsid w:val="00A909D1"/>
    <w:rsid w:val="00A91FDA"/>
    <w:rsid w:val="00A93093"/>
    <w:rsid w:val="00A93B8F"/>
    <w:rsid w:val="00A93BDB"/>
    <w:rsid w:val="00A95370"/>
    <w:rsid w:val="00A96138"/>
    <w:rsid w:val="00A96702"/>
    <w:rsid w:val="00A97738"/>
    <w:rsid w:val="00AA008C"/>
    <w:rsid w:val="00AA0332"/>
    <w:rsid w:val="00AA1821"/>
    <w:rsid w:val="00AA1A0D"/>
    <w:rsid w:val="00AA26E9"/>
    <w:rsid w:val="00AA28CB"/>
    <w:rsid w:val="00AA35BA"/>
    <w:rsid w:val="00AA3951"/>
    <w:rsid w:val="00AA3B98"/>
    <w:rsid w:val="00AA3EDF"/>
    <w:rsid w:val="00AA42B1"/>
    <w:rsid w:val="00AA53D6"/>
    <w:rsid w:val="00AA5B81"/>
    <w:rsid w:val="00AA6A07"/>
    <w:rsid w:val="00AA742D"/>
    <w:rsid w:val="00AA7BD5"/>
    <w:rsid w:val="00AB04B6"/>
    <w:rsid w:val="00AB08C8"/>
    <w:rsid w:val="00AB131A"/>
    <w:rsid w:val="00AB2A38"/>
    <w:rsid w:val="00AB2F6B"/>
    <w:rsid w:val="00AB3A96"/>
    <w:rsid w:val="00AB4015"/>
    <w:rsid w:val="00AB4688"/>
    <w:rsid w:val="00AB5F7A"/>
    <w:rsid w:val="00AB6236"/>
    <w:rsid w:val="00AB742F"/>
    <w:rsid w:val="00AB7D74"/>
    <w:rsid w:val="00AB7DC6"/>
    <w:rsid w:val="00AC04C3"/>
    <w:rsid w:val="00AC2273"/>
    <w:rsid w:val="00AC39A4"/>
    <w:rsid w:val="00AC44DF"/>
    <w:rsid w:val="00AC5A73"/>
    <w:rsid w:val="00AC6971"/>
    <w:rsid w:val="00AC702E"/>
    <w:rsid w:val="00AC7545"/>
    <w:rsid w:val="00AC7FC3"/>
    <w:rsid w:val="00AD03B1"/>
    <w:rsid w:val="00AD071C"/>
    <w:rsid w:val="00AD10FE"/>
    <w:rsid w:val="00AD1CFC"/>
    <w:rsid w:val="00AD1EE4"/>
    <w:rsid w:val="00AD3619"/>
    <w:rsid w:val="00AD47DF"/>
    <w:rsid w:val="00AD49C3"/>
    <w:rsid w:val="00AD4AC0"/>
    <w:rsid w:val="00AD5553"/>
    <w:rsid w:val="00AD5EE4"/>
    <w:rsid w:val="00AD621A"/>
    <w:rsid w:val="00AD6600"/>
    <w:rsid w:val="00AD6BE6"/>
    <w:rsid w:val="00AD6E8B"/>
    <w:rsid w:val="00AD795A"/>
    <w:rsid w:val="00AE0BE9"/>
    <w:rsid w:val="00AE0FC9"/>
    <w:rsid w:val="00AE14D3"/>
    <w:rsid w:val="00AE1B45"/>
    <w:rsid w:val="00AE1D99"/>
    <w:rsid w:val="00AE2493"/>
    <w:rsid w:val="00AE38FB"/>
    <w:rsid w:val="00AE3CEC"/>
    <w:rsid w:val="00AE3E50"/>
    <w:rsid w:val="00AE418B"/>
    <w:rsid w:val="00AE50D7"/>
    <w:rsid w:val="00AE5417"/>
    <w:rsid w:val="00AE57C9"/>
    <w:rsid w:val="00AE5B8D"/>
    <w:rsid w:val="00AE60A1"/>
    <w:rsid w:val="00AE6377"/>
    <w:rsid w:val="00AE667C"/>
    <w:rsid w:val="00AE68AB"/>
    <w:rsid w:val="00AE6977"/>
    <w:rsid w:val="00AE7046"/>
    <w:rsid w:val="00AE7DA9"/>
    <w:rsid w:val="00AE7E86"/>
    <w:rsid w:val="00AF0828"/>
    <w:rsid w:val="00AF099E"/>
    <w:rsid w:val="00AF1246"/>
    <w:rsid w:val="00AF19E2"/>
    <w:rsid w:val="00AF213B"/>
    <w:rsid w:val="00AF249F"/>
    <w:rsid w:val="00AF4F0C"/>
    <w:rsid w:val="00AF548C"/>
    <w:rsid w:val="00AF57EA"/>
    <w:rsid w:val="00AF59CC"/>
    <w:rsid w:val="00AF5A59"/>
    <w:rsid w:val="00AF61DF"/>
    <w:rsid w:val="00AF644B"/>
    <w:rsid w:val="00AF7070"/>
    <w:rsid w:val="00AF7788"/>
    <w:rsid w:val="00B00412"/>
    <w:rsid w:val="00B006C9"/>
    <w:rsid w:val="00B012CB"/>
    <w:rsid w:val="00B01618"/>
    <w:rsid w:val="00B01EB4"/>
    <w:rsid w:val="00B03F23"/>
    <w:rsid w:val="00B0427B"/>
    <w:rsid w:val="00B05975"/>
    <w:rsid w:val="00B05FFC"/>
    <w:rsid w:val="00B06BD0"/>
    <w:rsid w:val="00B07047"/>
    <w:rsid w:val="00B07582"/>
    <w:rsid w:val="00B0799C"/>
    <w:rsid w:val="00B102F1"/>
    <w:rsid w:val="00B10DDA"/>
    <w:rsid w:val="00B1100B"/>
    <w:rsid w:val="00B11C6D"/>
    <w:rsid w:val="00B12477"/>
    <w:rsid w:val="00B139A2"/>
    <w:rsid w:val="00B14325"/>
    <w:rsid w:val="00B14566"/>
    <w:rsid w:val="00B146DF"/>
    <w:rsid w:val="00B14BBA"/>
    <w:rsid w:val="00B153B0"/>
    <w:rsid w:val="00B160E4"/>
    <w:rsid w:val="00B16953"/>
    <w:rsid w:val="00B17619"/>
    <w:rsid w:val="00B2087B"/>
    <w:rsid w:val="00B20B4B"/>
    <w:rsid w:val="00B20D9B"/>
    <w:rsid w:val="00B21B3F"/>
    <w:rsid w:val="00B22C9C"/>
    <w:rsid w:val="00B24052"/>
    <w:rsid w:val="00B2583E"/>
    <w:rsid w:val="00B25D8B"/>
    <w:rsid w:val="00B267CD"/>
    <w:rsid w:val="00B26E75"/>
    <w:rsid w:val="00B26FF3"/>
    <w:rsid w:val="00B27283"/>
    <w:rsid w:val="00B27A8E"/>
    <w:rsid w:val="00B307F4"/>
    <w:rsid w:val="00B3124D"/>
    <w:rsid w:val="00B31F78"/>
    <w:rsid w:val="00B32420"/>
    <w:rsid w:val="00B32EFD"/>
    <w:rsid w:val="00B339DC"/>
    <w:rsid w:val="00B33BD1"/>
    <w:rsid w:val="00B3422B"/>
    <w:rsid w:val="00B343EB"/>
    <w:rsid w:val="00B35226"/>
    <w:rsid w:val="00B3581A"/>
    <w:rsid w:val="00B3618F"/>
    <w:rsid w:val="00B36401"/>
    <w:rsid w:val="00B37958"/>
    <w:rsid w:val="00B37C0D"/>
    <w:rsid w:val="00B37EB4"/>
    <w:rsid w:val="00B37F7B"/>
    <w:rsid w:val="00B4000F"/>
    <w:rsid w:val="00B40018"/>
    <w:rsid w:val="00B40484"/>
    <w:rsid w:val="00B4100B"/>
    <w:rsid w:val="00B414F9"/>
    <w:rsid w:val="00B42438"/>
    <w:rsid w:val="00B4362F"/>
    <w:rsid w:val="00B43692"/>
    <w:rsid w:val="00B43F67"/>
    <w:rsid w:val="00B448D3"/>
    <w:rsid w:val="00B4556F"/>
    <w:rsid w:val="00B458CF"/>
    <w:rsid w:val="00B472AD"/>
    <w:rsid w:val="00B47546"/>
    <w:rsid w:val="00B47F6D"/>
    <w:rsid w:val="00B5022A"/>
    <w:rsid w:val="00B50495"/>
    <w:rsid w:val="00B51528"/>
    <w:rsid w:val="00B5173F"/>
    <w:rsid w:val="00B52E23"/>
    <w:rsid w:val="00B536E9"/>
    <w:rsid w:val="00B53A1D"/>
    <w:rsid w:val="00B54392"/>
    <w:rsid w:val="00B55241"/>
    <w:rsid w:val="00B56326"/>
    <w:rsid w:val="00B565EA"/>
    <w:rsid w:val="00B57822"/>
    <w:rsid w:val="00B57B4F"/>
    <w:rsid w:val="00B57EE5"/>
    <w:rsid w:val="00B60B66"/>
    <w:rsid w:val="00B60FFA"/>
    <w:rsid w:val="00B61CDE"/>
    <w:rsid w:val="00B622AA"/>
    <w:rsid w:val="00B633EF"/>
    <w:rsid w:val="00B6422D"/>
    <w:rsid w:val="00B644BD"/>
    <w:rsid w:val="00B64598"/>
    <w:rsid w:val="00B65F4A"/>
    <w:rsid w:val="00B661B5"/>
    <w:rsid w:val="00B679C4"/>
    <w:rsid w:val="00B71504"/>
    <w:rsid w:val="00B7153D"/>
    <w:rsid w:val="00B72060"/>
    <w:rsid w:val="00B72464"/>
    <w:rsid w:val="00B7256D"/>
    <w:rsid w:val="00B726D4"/>
    <w:rsid w:val="00B72751"/>
    <w:rsid w:val="00B72971"/>
    <w:rsid w:val="00B7331A"/>
    <w:rsid w:val="00B7548C"/>
    <w:rsid w:val="00B75D97"/>
    <w:rsid w:val="00B75E7F"/>
    <w:rsid w:val="00B765C1"/>
    <w:rsid w:val="00B7671C"/>
    <w:rsid w:val="00B76E1C"/>
    <w:rsid w:val="00B77A1B"/>
    <w:rsid w:val="00B80A0A"/>
    <w:rsid w:val="00B80FB5"/>
    <w:rsid w:val="00B81284"/>
    <w:rsid w:val="00B819A9"/>
    <w:rsid w:val="00B81A2D"/>
    <w:rsid w:val="00B82293"/>
    <w:rsid w:val="00B82894"/>
    <w:rsid w:val="00B82903"/>
    <w:rsid w:val="00B82FF2"/>
    <w:rsid w:val="00B831B6"/>
    <w:rsid w:val="00B83F7A"/>
    <w:rsid w:val="00B83FF0"/>
    <w:rsid w:val="00B8414D"/>
    <w:rsid w:val="00B85102"/>
    <w:rsid w:val="00B85B1A"/>
    <w:rsid w:val="00B85EE6"/>
    <w:rsid w:val="00B8664A"/>
    <w:rsid w:val="00B86786"/>
    <w:rsid w:val="00B8688B"/>
    <w:rsid w:val="00B869D1"/>
    <w:rsid w:val="00B901B9"/>
    <w:rsid w:val="00B90E0A"/>
    <w:rsid w:val="00B916C4"/>
    <w:rsid w:val="00B9214E"/>
    <w:rsid w:val="00B922A2"/>
    <w:rsid w:val="00B93832"/>
    <w:rsid w:val="00B93B93"/>
    <w:rsid w:val="00B943EF"/>
    <w:rsid w:val="00B94CA3"/>
    <w:rsid w:val="00B951DE"/>
    <w:rsid w:val="00B95A29"/>
    <w:rsid w:val="00B95A55"/>
    <w:rsid w:val="00B96522"/>
    <w:rsid w:val="00B96AF2"/>
    <w:rsid w:val="00B96B7D"/>
    <w:rsid w:val="00B9705F"/>
    <w:rsid w:val="00B9713F"/>
    <w:rsid w:val="00B9761C"/>
    <w:rsid w:val="00B976D9"/>
    <w:rsid w:val="00B97F7A"/>
    <w:rsid w:val="00BA0046"/>
    <w:rsid w:val="00BA0108"/>
    <w:rsid w:val="00BA01B1"/>
    <w:rsid w:val="00BA0DA5"/>
    <w:rsid w:val="00BA2543"/>
    <w:rsid w:val="00BA290B"/>
    <w:rsid w:val="00BA2A62"/>
    <w:rsid w:val="00BA2B48"/>
    <w:rsid w:val="00BA2B64"/>
    <w:rsid w:val="00BA33FE"/>
    <w:rsid w:val="00BA490A"/>
    <w:rsid w:val="00BA4E28"/>
    <w:rsid w:val="00BA4EF7"/>
    <w:rsid w:val="00BA51EE"/>
    <w:rsid w:val="00BA5EA1"/>
    <w:rsid w:val="00BA67D6"/>
    <w:rsid w:val="00BA6A7B"/>
    <w:rsid w:val="00BA78E7"/>
    <w:rsid w:val="00BB0790"/>
    <w:rsid w:val="00BB18F9"/>
    <w:rsid w:val="00BB1EC3"/>
    <w:rsid w:val="00BB2368"/>
    <w:rsid w:val="00BB2D8E"/>
    <w:rsid w:val="00BB3049"/>
    <w:rsid w:val="00BB36CB"/>
    <w:rsid w:val="00BB4F64"/>
    <w:rsid w:val="00BB4FD4"/>
    <w:rsid w:val="00BB5293"/>
    <w:rsid w:val="00BB56C9"/>
    <w:rsid w:val="00BB5F6D"/>
    <w:rsid w:val="00BB694F"/>
    <w:rsid w:val="00BB6F04"/>
    <w:rsid w:val="00BB6F37"/>
    <w:rsid w:val="00BB7007"/>
    <w:rsid w:val="00BB79FE"/>
    <w:rsid w:val="00BC06FD"/>
    <w:rsid w:val="00BC0B05"/>
    <w:rsid w:val="00BC0D1B"/>
    <w:rsid w:val="00BC1C7C"/>
    <w:rsid w:val="00BC2372"/>
    <w:rsid w:val="00BC28F1"/>
    <w:rsid w:val="00BC3017"/>
    <w:rsid w:val="00BC34DC"/>
    <w:rsid w:val="00BC3579"/>
    <w:rsid w:val="00BC3CF9"/>
    <w:rsid w:val="00BC46C3"/>
    <w:rsid w:val="00BC4C60"/>
    <w:rsid w:val="00BC5B47"/>
    <w:rsid w:val="00BC6045"/>
    <w:rsid w:val="00BC606D"/>
    <w:rsid w:val="00BC69A0"/>
    <w:rsid w:val="00BC7286"/>
    <w:rsid w:val="00BD022C"/>
    <w:rsid w:val="00BD0B7C"/>
    <w:rsid w:val="00BD1B5D"/>
    <w:rsid w:val="00BD1BC1"/>
    <w:rsid w:val="00BD2168"/>
    <w:rsid w:val="00BD2FD5"/>
    <w:rsid w:val="00BD325D"/>
    <w:rsid w:val="00BD3320"/>
    <w:rsid w:val="00BD3EA2"/>
    <w:rsid w:val="00BD3EA3"/>
    <w:rsid w:val="00BD45DD"/>
    <w:rsid w:val="00BD5781"/>
    <w:rsid w:val="00BD713F"/>
    <w:rsid w:val="00BE0468"/>
    <w:rsid w:val="00BE12BC"/>
    <w:rsid w:val="00BE15CE"/>
    <w:rsid w:val="00BE249E"/>
    <w:rsid w:val="00BE366C"/>
    <w:rsid w:val="00BE38B4"/>
    <w:rsid w:val="00BE4025"/>
    <w:rsid w:val="00BE5B41"/>
    <w:rsid w:val="00BE667B"/>
    <w:rsid w:val="00BF0357"/>
    <w:rsid w:val="00BF1003"/>
    <w:rsid w:val="00BF104F"/>
    <w:rsid w:val="00BF13CC"/>
    <w:rsid w:val="00BF1B53"/>
    <w:rsid w:val="00BF2339"/>
    <w:rsid w:val="00BF3345"/>
    <w:rsid w:val="00BF351B"/>
    <w:rsid w:val="00BF45F8"/>
    <w:rsid w:val="00BF479D"/>
    <w:rsid w:val="00BF4CE4"/>
    <w:rsid w:val="00BF5141"/>
    <w:rsid w:val="00BF5E30"/>
    <w:rsid w:val="00BF5F20"/>
    <w:rsid w:val="00BF6FB2"/>
    <w:rsid w:val="00BF7DA6"/>
    <w:rsid w:val="00BF7F04"/>
    <w:rsid w:val="00C008A1"/>
    <w:rsid w:val="00C00BF2"/>
    <w:rsid w:val="00C011C3"/>
    <w:rsid w:val="00C013F2"/>
    <w:rsid w:val="00C02F52"/>
    <w:rsid w:val="00C0356E"/>
    <w:rsid w:val="00C038C2"/>
    <w:rsid w:val="00C038F6"/>
    <w:rsid w:val="00C04B8E"/>
    <w:rsid w:val="00C05064"/>
    <w:rsid w:val="00C102A7"/>
    <w:rsid w:val="00C12623"/>
    <w:rsid w:val="00C127D3"/>
    <w:rsid w:val="00C127EF"/>
    <w:rsid w:val="00C127F5"/>
    <w:rsid w:val="00C12A55"/>
    <w:rsid w:val="00C12DE0"/>
    <w:rsid w:val="00C13586"/>
    <w:rsid w:val="00C140EB"/>
    <w:rsid w:val="00C14347"/>
    <w:rsid w:val="00C14846"/>
    <w:rsid w:val="00C150CE"/>
    <w:rsid w:val="00C15E97"/>
    <w:rsid w:val="00C206B1"/>
    <w:rsid w:val="00C20D00"/>
    <w:rsid w:val="00C21F17"/>
    <w:rsid w:val="00C224AC"/>
    <w:rsid w:val="00C228D4"/>
    <w:rsid w:val="00C22E81"/>
    <w:rsid w:val="00C234AF"/>
    <w:rsid w:val="00C23B6C"/>
    <w:rsid w:val="00C23CA2"/>
    <w:rsid w:val="00C244E0"/>
    <w:rsid w:val="00C245A5"/>
    <w:rsid w:val="00C245DA"/>
    <w:rsid w:val="00C24B47"/>
    <w:rsid w:val="00C25E23"/>
    <w:rsid w:val="00C26243"/>
    <w:rsid w:val="00C26541"/>
    <w:rsid w:val="00C26F6A"/>
    <w:rsid w:val="00C27625"/>
    <w:rsid w:val="00C310F4"/>
    <w:rsid w:val="00C31EF3"/>
    <w:rsid w:val="00C32D93"/>
    <w:rsid w:val="00C32F6B"/>
    <w:rsid w:val="00C3369D"/>
    <w:rsid w:val="00C33B45"/>
    <w:rsid w:val="00C33B83"/>
    <w:rsid w:val="00C33C9D"/>
    <w:rsid w:val="00C34205"/>
    <w:rsid w:val="00C34D9C"/>
    <w:rsid w:val="00C34ED4"/>
    <w:rsid w:val="00C36A61"/>
    <w:rsid w:val="00C36B62"/>
    <w:rsid w:val="00C36F59"/>
    <w:rsid w:val="00C3718F"/>
    <w:rsid w:val="00C37580"/>
    <w:rsid w:val="00C417DB"/>
    <w:rsid w:val="00C42AE1"/>
    <w:rsid w:val="00C42C37"/>
    <w:rsid w:val="00C42C93"/>
    <w:rsid w:val="00C42DD2"/>
    <w:rsid w:val="00C42EF6"/>
    <w:rsid w:val="00C43D29"/>
    <w:rsid w:val="00C4453C"/>
    <w:rsid w:val="00C44B21"/>
    <w:rsid w:val="00C44FB8"/>
    <w:rsid w:val="00C45968"/>
    <w:rsid w:val="00C47923"/>
    <w:rsid w:val="00C50AA9"/>
    <w:rsid w:val="00C50EAC"/>
    <w:rsid w:val="00C5121A"/>
    <w:rsid w:val="00C51491"/>
    <w:rsid w:val="00C51C1F"/>
    <w:rsid w:val="00C5279A"/>
    <w:rsid w:val="00C535CB"/>
    <w:rsid w:val="00C539BC"/>
    <w:rsid w:val="00C53CAC"/>
    <w:rsid w:val="00C53D04"/>
    <w:rsid w:val="00C5496B"/>
    <w:rsid w:val="00C54BE6"/>
    <w:rsid w:val="00C5505F"/>
    <w:rsid w:val="00C55447"/>
    <w:rsid w:val="00C56320"/>
    <w:rsid w:val="00C56323"/>
    <w:rsid w:val="00C56676"/>
    <w:rsid w:val="00C56CF4"/>
    <w:rsid w:val="00C5774B"/>
    <w:rsid w:val="00C57A68"/>
    <w:rsid w:val="00C607BF"/>
    <w:rsid w:val="00C61AD3"/>
    <w:rsid w:val="00C61EB4"/>
    <w:rsid w:val="00C62678"/>
    <w:rsid w:val="00C62EFF"/>
    <w:rsid w:val="00C62FD4"/>
    <w:rsid w:val="00C63C32"/>
    <w:rsid w:val="00C64126"/>
    <w:rsid w:val="00C643A8"/>
    <w:rsid w:val="00C65FD6"/>
    <w:rsid w:val="00C660A7"/>
    <w:rsid w:val="00C6755C"/>
    <w:rsid w:val="00C67E94"/>
    <w:rsid w:val="00C67FE0"/>
    <w:rsid w:val="00C70425"/>
    <w:rsid w:val="00C70843"/>
    <w:rsid w:val="00C70C7E"/>
    <w:rsid w:val="00C70C98"/>
    <w:rsid w:val="00C719AA"/>
    <w:rsid w:val="00C71F83"/>
    <w:rsid w:val="00C7215B"/>
    <w:rsid w:val="00C72254"/>
    <w:rsid w:val="00C73727"/>
    <w:rsid w:val="00C73C25"/>
    <w:rsid w:val="00C73CEF"/>
    <w:rsid w:val="00C73E45"/>
    <w:rsid w:val="00C74359"/>
    <w:rsid w:val="00C74FF0"/>
    <w:rsid w:val="00C7520C"/>
    <w:rsid w:val="00C757F4"/>
    <w:rsid w:val="00C75DD7"/>
    <w:rsid w:val="00C7607D"/>
    <w:rsid w:val="00C7662D"/>
    <w:rsid w:val="00C766F0"/>
    <w:rsid w:val="00C76BC9"/>
    <w:rsid w:val="00C7702F"/>
    <w:rsid w:val="00C77066"/>
    <w:rsid w:val="00C77085"/>
    <w:rsid w:val="00C771CF"/>
    <w:rsid w:val="00C807FC"/>
    <w:rsid w:val="00C80AAA"/>
    <w:rsid w:val="00C80D2D"/>
    <w:rsid w:val="00C81156"/>
    <w:rsid w:val="00C823A4"/>
    <w:rsid w:val="00C82AFE"/>
    <w:rsid w:val="00C82D3A"/>
    <w:rsid w:val="00C83610"/>
    <w:rsid w:val="00C8511F"/>
    <w:rsid w:val="00C857FC"/>
    <w:rsid w:val="00C8583B"/>
    <w:rsid w:val="00C8647D"/>
    <w:rsid w:val="00C87DAB"/>
    <w:rsid w:val="00C87E4A"/>
    <w:rsid w:val="00C90681"/>
    <w:rsid w:val="00C90F1C"/>
    <w:rsid w:val="00C91116"/>
    <w:rsid w:val="00C918FD"/>
    <w:rsid w:val="00C91B04"/>
    <w:rsid w:val="00C92039"/>
    <w:rsid w:val="00C93315"/>
    <w:rsid w:val="00C93E9F"/>
    <w:rsid w:val="00C95155"/>
    <w:rsid w:val="00C96739"/>
    <w:rsid w:val="00C97491"/>
    <w:rsid w:val="00C97950"/>
    <w:rsid w:val="00C97B12"/>
    <w:rsid w:val="00CA12A9"/>
    <w:rsid w:val="00CA1DD6"/>
    <w:rsid w:val="00CA263D"/>
    <w:rsid w:val="00CA5D08"/>
    <w:rsid w:val="00CA6198"/>
    <w:rsid w:val="00CA63DB"/>
    <w:rsid w:val="00CA6F60"/>
    <w:rsid w:val="00CA71BF"/>
    <w:rsid w:val="00CB040F"/>
    <w:rsid w:val="00CB0584"/>
    <w:rsid w:val="00CB171C"/>
    <w:rsid w:val="00CB2A7C"/>
    <w:rsid w:val="00CB2AA6"/>
    <w:rsid w:val="00CB40C0"/>
    <w:rsid w:val="00CB44D1"/>
    <w:rsid w:val="00CB529E"/>
    <w:rsid w:val="00CB5DA6"/>
    <w:rsid w:val="00CB6348"/>
    <w:rsid w:val="00CB6527"/>
    <w:rsid w:val="00CB7126"/>
    <w:rsid w:val="00CB75CF"/>
    <w:rsid w:val="00CC05E1"/>
    <w:rsid w:val="00CC0CCA"/>
    <w:rsid w:val="00CC17FF"/>
    <w:rsid w:val="00CC2691"/>
    <w:rsid w:val="00CC285F"/>
    <w:rsid w:val="00CC3508"/>
    <w:rsid w:val="00CC3BE1"/>
    <w:rsid w:val="00CC3EBC"/>
    <w:rsid w:val="00CC4287"/>
    <w:rsid w:val="00CC4528"/>
    <w:rsid w:val="00CC474D"/>
    <w:rsid w:val="00CC4E00"/>
    <w:rsid w:val="00CC509B"/>
    <w:rsid w:val="00CC54F9"/>
    <w:rsid w:val="00CC58D2"/>
    <w:rsid w:val="00CC5A24"/>
    <w:rsid w:val="00CC5AA1"/>
    <w:rsid w:val="00CC5BF5"/>
    <w:rsid w:val="00CC5F22"/>
    <w:rsid w:val="00CC676E"/>
    <w:rsid w:val="00CC7074"/>
    <w:rsid w:val="00CC798A"/>
    <w:rsid w:val="00CC7DF6"/>
    <w:rsid w:val="00CC7ED8"/>
    <w:rsid w:val="00CC7F6C"/>
    <w:rsid w:val="00CC7F88"/>
    <w:rsid w:val="00CD19ED"/>
    <w:rsid w:val="00CD2353"/>
    <w:rsid w:val="00CD272F"/>
    <w:rsid w:val="00CD2977"/>
    <w:rsid w:val="00CD2B17"/>
    <w:rsid w:val="00CD2B81"/>
    <w:rsid w:val="00CD2F41"/>
    <w:rsid w:val="00CD359F"/>
    <w:rsid w:val="00CD3AB1"/>
    <w:rsid w:val="00CD4462"/>
    <w:rsid w:val="00CD536B"/>
    <w:rsid w:val="00CD637F"/>
    <w:rsid w:val="00CD6879"/>
    <w:rsid w:val="00CD68BB"/>
    <w:rsid w:val="00CD7119"/>
    <w:rsid w:val="00CD7818"/>
    <w:rsid w:val="00CE000C"/>
    <w:rsid w:val="00CE0316"/>
    <w:rsid w:val="00CE0435"/>
    <w:rsid w:val="00CE0D16"/>
    <w:rsid w:val="00CE0D80"/>
    <w:rsid w:val="00CE11C4"/>
    <w:rsid w:val="00CE143F"/>
    <w:rsid w:val="00CE1807"/>
    <w:rsid w:val="00CE1818"/>
    <w:rsid w:val="00CE263D"/>
    <w:rsid w:val="00CE3A8E"/>
    <w:rsid w:val="00CE4AC1"/>
    <w:rsid w:val="00CE735B"/>
    <w:rsid w:val="00CE77F3"/>
    <w:rsid w:val="00CE7C06"/>
    <w:rsid w:val="00CF049E"/>
    <w:rsid w:val="00CF0DA8"/>
    <w:rsid w:val="00CF0F99"/>
    <w:rsid w:val="00CF1137"/>
    <w:rsid w:val="00CF1779"/>
    <w:rsid w:val="00CF20AE"/>
    <w:rsid w:val="00CF26B4"/>
    <w:rsid w:val="00CF3188"/>
    <w:rsid w:val="00CF39A6"/>
    <w:rsid w:val="00CF416C"/>
    <w:rsid w:val="00CF4B7B"/>
    <w:rsid w:val="00CF540B"/>
    <w:rsid w:val="00CF58C0"/>
    <w:rsid w:val="00CF5C9E"/>
    <w:rsid w:val="00CF617B"/>
    <w:rsid w:val="00CF6E8D"/>
    <w:rsid w:val="00D0339A"/>
    <w:rsid w:val="00D03F38"/>
    <w:rsid w:val="00D03FD4"/>
    <w:rsid w:val="00D051D6"/>
    <w:rsid w:val="00D05F4B"/>
    <w:rsid w:val="00D0616C"/>
    <w:rsid w:val="00D069C8"/>
    <w:rsid w:val="00D07949"/>
    <w:rsid w:val="00D07F3D"/>
    <w:rsid w:val="00D10606"/>
    <w:rsid w:val="00D1134A"/>
    <w:rsid w:val="00D115C9"/>
    <w:rsid w:val="00D119A1"/>
    <w:rsid w:val="00D11B70"/>
    <w:rsid w:val="00D11D34"/>
    <w:rsid w:val="00D12752"/>
    <w:rsid w:val="00D13D4D"/>
    <w:rsid w:val="00D14F83"/>
    <w:rsid w:val="00D1553D"/>
    <w:rsid w:val="00D157F7"/>
    <w:rsid w:val="00D16176"/>
    <w:rsid w:val="00D17E72"/>
    <w:rsid w:val="00D203E0"/>
    <w:rsid w:val="00D20C1E"/>
    <w:rsid w:val="00D20F40"/>
    <w:rsid w:val="00D2218B"/>
    <w:rsid w:val="00D2240D"/>
    <w:rsid w:val="00D2263E"/>
    <w:rsid w:val="00D22954"/>
    <w:rsid w:val="00D229AA"/>
    <w:rsid w:val="00D2376D"/>
    <w:rsid w:val="00D23784"/>
    <w:rsid w:val="00D23CBB"/>
    <w:rsid w:val="00D24988"/>
    <w:rsid w:val="00D24AD1"/>
    <w:rsid w:val="00D24F74"/>
    <w:rsid w:val="00D2527B"/>
    <w:rsid w:val="00D25758"/>
    <w:rsid w:val="00D26135"/>
    <w:rsid w:val="00D26A06"/>
    <w:rsid w:val="00D26E1F"/>
    <w:rsid w:val="00D26FEC"/>
    <w:rsid w:val="00D306C3"/>
    <w:rsid w:val="00D30A68"/>
    <w:rsid w:val="00D30A9D"/>
    <w:rsid w:val="00D30DA0"/>
    <w:rsid w:val="00D3173B"/>
    <w:rsid w:val="00D339C4"/>
    <w:rsid w:val="00D34884"/>
    <w:rsid w:val="00D35CCA"/>
    <w:rsid w:val="00D35E39"/>
    <w:rsid w:val="00D36C63"/>
    <w:rsid w:val="00D3758D"/>
    <w:rsid w:val="00D375F3"/>
    <w:rsid w:val="00D37B51"/>
    <w:rsid w:val="00D37D2B"/>
    <w:rsid w:val="00D4003C"/>
    <w:rsid w:val="00D40196"/>
    <w:rsid w:val="00D40398"/>
    <w:rsid w:val="00D407AA"/>
    <w:rsid w:val="00D40EA6"/>
    <w:rsid w:val="00D4131C"/>
    <w:rsid w:val="00D41AED"/>
    <w:rsid w:val="00D435AB"/>
    <w:rsid w:val="00D437E8"/>
    <w:rsid w:val="00D441D4"/>
    <w:rsid w:val="00D444C7"/>
    <w:rsid w:val="00D445F5"/>
    <w:rsid w:val="00D4572E"/>
    <w:rsid w:val="00D457CB"/>
    <w:rsid w:val="00D460B7"/>
    <w:rsid w:val="00D460CF"/>
    <w:rsid w:val="00D46853"/>
    <w:rsid w:val="00D47F96"/>
    <w:rsid w:val="00D50424"/>
    <w:rsid w:val="00D51375"/>
    <w:rsid w:val="00D52642"/>
    <w:rsid w:val="00D52668"/>
    <w:rsid w:val="00D5276D"/>
    <w:rsid w:val="00D528B4"/>
    <w:rsid w:val="00D52DC4"/>
    <w:rsid w:val="00D53F99"/>
    <w:rsid w:val="00D55B91"/>
    <w:rsid w:val="00D57301"/>
    <w:rsid w:val="00D5739E"/>
    <w:rsid w:val="00D57A0B"/>
    <w:rsid w:val="00D57D99"/>
    <w:rsid w:val="00D6363E"/>
    <w:rsid w:val="00D6440E"/>
    <w:rsid w:val="00D648F0"/>
    <w:rsid w:val="00D655D8"/>
    <w:rsid w:val="00D65AE8"/>
    <w:rsid w:val="00D65B87"/>
    <w:rsid w:val="00D665A7"/>
    <w:rsid w:val="00D66755"/>
    <w:rsid w:val="00D66A8F"/>
    <w:rsid w:val="00D66DAE"/>
    <w:rsid w:val="00D67EA1"/>
    <w:rsid w:val="00D70098"/>
    <w:rsid w:val="00D705F1"/>
    <w:rsid w:val="00D706F5"/>
    <w:rsid w:val="00D715E0"/>
    <w:rsid w:val="00D721C4"/>
    <w:rsid w:val="00D733D5"/>
    <w:rsid w:val="00D75400"/>
    <w:rsid w:val="00D7640C"/>
    <w:rsid w:val="00D76F18"/>
    <w:rsid w:val="00D775A1"/>
    <w:rsid w:val="00D77E5A"/>
    <w:rsid w:val="00D81824"/>
    <w:rsid w:val="00D81E2A"/>
    <w:rsid w:val="00D838BC"/>
    <w:rsid w:val="00D838D8"/>
    <w:rsid w:val="00D85ABF"/>
    <w:rsid w:val="00D8630B"/>
    <w:rsid w:val="00D863F6"/>
    <w:rsid w:val="00D86D2F"/>
    <w:rsid w:val="00D86DA1"/>
    <w:rsid w:val="00D87321"/>
    <w:rsid w:val="00D90567"/>
    <w:rsid w:val="00D90A9B"/>
    <w:rsid w:val="00D91669"/>
    <w:rsid w:val="00D9314E"/>
    <w:rsid w:val="00D93C9B"/>
    <w:rsid w:val="00D93F6E"/>
    <w:rsid w:val="00D94222"/>
    <w:rsid w:val="00D947E5"/>
    <w:rsid w:val="00D94A45"/>
    <w:rsid w:val="00D95594"/>
    <w:rsid w:val="00D964C1"/>
    <w:rsid w:val="00D9719F"/>
    <w:rsid w:val="00DA03C4"/>
    <w:rsid w:val="00DA0A6E"/>
    <w:rsid w:val="00DA1123"/>
    <w:rsid w:val="00DA1728"/>
    <w:rsid w:val="00DA1988"/>
    <w:rsid w:val="00DA1C20"/>
    <w:rsid w:val="00DA4FEA"/>
    <w:rsid w:val="00DA5A3E"/>
    <w:rsid w:val="00DA6346"/>
    <w:rsid w:val="00DA6426"/>
    <w:rsid w:val="00DA669F"/>
    <w:rsid w:val="00DA69D3"/>
    <w:rsid w:val="00DA7151"/>
    <w:rsid w:val="00DA7938"/>
    <w:rsid w:val="00DA7A2C"/>
    <w:rsid w:val="00DA7ADB"/>
    <w:rsid w:val="00DB1121"/>
    <w:rsid w:val="00DB1234"/>
    <w:rsid w:val="00DB1352"/>
    <w:rsid w:val="00DB17C7"/>
    <w:rsid w:val="00DB3394"/>
    <w:rsid w:val="00DB36B0"/>
    <w:rsid w:val="00DB41E1"/>
    <w:rsid w:val="00DB4905"/>
    <w:rsid w:val="00DB4A92"/>
    <w:rsid w:val="00DB4F05"/>
    <w:rsid w:val="00DB513E"/>
    <w:rsid w:val="00DB5E42"/>
    <w:rsid w:val="00DB635A"/>
    <w:rsid w:val="00DB6941"/>
    <w:rsid w:val="00DB6BCA"/>
    <w:rsid w:val="00DB6F4E"/>
    <w:rsid w:val="00DC0364"/>
    <w:rsid w:val="00DC0BA0"/>
    <w:rsid w:val="00DC0F05"/>
    <w:rsid w:val="00DC27B5"/>
    <w:rsid w:val="00DC2B31"/>
    <w:rsid w:val="00DC2E87"/>
    <w:rsid w:val="00DC2FAC"/>
    <w:rsid w:val="00DC39AE"/>
    <w:rsid w:val="00DC3DDE"/>
    <w:rsid w:val="00DC4077"/>
    <w:rsid w:val="00DC4322"/>
    <w:rsid w:val="00DC4C62"/>
    <w:rsid w:val="00DC6A7B"/>
    <w:rsid w:val="00DC6F93"/>
    <w:rsid w:val="00DC7239"/>
    <w:rsid w:val="00DD04F1"/>
    <w:rsid w:val="00DD224A"/>
    <w:rsid w:val="00DD2A27"/>
    <w:rsid w:val="00DD3267"/>
    <w:rsid w:val="00DD4924"/>
    <w:rsid w:val="00DD4EB0"/>
    <w:rsid w:val="00DD531B"/>
    <w:rsid w:val="00DD624F"/>
    <w:rsid w:val="00DD67E6"/>
    <w:rsid w:val="00DD7451"/>
    <w:rsid w:val="00DD74C8"/>
    <w:rsid w:val="00DD782E"/>
    <w:rsid w:val="00DD7F1C"/>
    <w:rsid w:val="00DE01D7"/>
    <w:rsid w:val="00DE0F58"/>
    <w:rsid w:val="00DE16E8"/>
    <w:rsid w:val="00DE1765"/>
    <w:rsid w:val="00DE1A2F"/>
    <w:rsid w:val="00DE1BB7"/>
    <w:rsid w:val="00DE26C1"/>
    <w:rsid w:val="00DE2B9C"/>
    <w:rsid w:val="00DE4F32"/>
    <w:rsid w:val="00DE5824"/>
    <w:rsid w:val="00DE58E9"/>
    <w:rsid w:val="00DE5D57"/>
    <w:rsid w:val="00DE5DCD"/>
    <w:rsid w:val="00DF026E"/>
    <w:rsid w:val="00DF045A"/>
    <w:rsid w:val="00DF07A8"/>
    <w:rsid w:val="00DF0CC6"/>
    <w:rsid w:val="00DF0D1B"/>
    <w:rsid w:val="00DF1296"/>
    <w:rsid w:val="00DF1410"/>
    <w:rsid w:val="00DF1E06"/>
    <w:rsid w:val="00DF247F"/>
    <w:rsid w:val="00DF3E6D"/>
    <w:rsid w:val="00DF3FC0"/>
    <w:rsid w:val="00DF4A20"/>
    <w:rsid w:val="00DF53F1"/>
    <w:rsid w:val="00DF598A"/>
    <w:rsid w:val="00DF5BF4"/>
    <w:rsid w:val="00DF6220"/>
    <w:rsid w:val="00DF6C63"/>
    <w:rsid w:val="00DF7BCB"/>
    <w:rsid w:val="00E00B1C"/>
    <w:rsid w:val="00E01328"/>
    <w:rsid w:val="00E023A1"/>
    <w:rsid w:val="00E029AA"/>
    <w:rsid w:val="00E03765"/>
    <w:rsid w:val="00E03CC8"/>
    <w:rsid w:val="00E043F2"/>
    <w:rsid w:val="00E0526E"/>
    <w:rsid w:val="00E058A9"/>
    <w:rsid w:val="00E05D10"/>
    <w:rsid w:val="00E061E1"/>
    <w:rsid w:val="00E064BC"/>
    <w:rsid w:val="00E06566"/>
    <w:rsid w:val="00E06634"/>
    <w:rsid w:val="00E06F6F"/>
    <w:rsid w:val="00E07234"/>
    <w:rsid w:val="00E07430"/>
    <w:rsid w:val="00E1044D"/>
    <w:rsid w:val="00E1088F"/>
    <w:rsid w:val="00E109D6"/>
    <w:rsid w:val="00E10CA3"/>
    <w:rsid w:val="00E131D2"/>
    <w:rsid w:val="00E13908"/>
    <w:rsid w:val="00E14C8E"/>
    <w:rsid w:val="00E14F40"/>
    <w:rsid w:val="00E14F45"/>
    <w:rsid w:val="00E15167"/>
    <w:rsid w:val="00E15C58"/>
    <w:rsid w:val="00E161C3"/>
    <w:rsid w:val="00E1755A"/>
    <w:rsid w:val="00E175D6"/>
    <w:rsid w:val="00E20BD8"/>
    <w:rsid w:val="00E22D5B"/>
    <w:rsid w:val="00E22DB9"/>
    <w:rsid w:val="00E234CE"/>
    <w:rsid w:val="00E24566"/>
    <w:rsid w:val="00E24F9A"/>
    <w:rsid w:val="00E252FA"/>
    <w:rsid w:val="00E25460"/>
    <w:rsid w:val="00E25DEC"/>
    <w:rsid w:val="00E26E88"/>
    <w:rsid w:val="00E26F0A"/>
    <w:rsid w:val="00E27187"/>
    <w:rsid w:val="00E27817"/>
    <w:rsid w:val="00E27A42"/>
    <w:rsid w:val="00E31A2C"/>
    <w:rsid w:val="00E328F5"/>
    <w:rsid w:val="00E33095"/>
    <w:rsid w:val="00E34068"/>
    <w:rsid w:val="00E3497E"/>
    <w:rsid w:val="00E34A90"/>
    <w:rsid w:val="00E34D99"/>
    <w:rsid w:val="00E357EF"/>
    <w:rsid w:val="00E35D8F"/>
    <w:rsid w:val="00E37101"/>
    <w:rsid w:val="00E37307"/>
    <w:rsid w:val="00E4023E"/>
    <w:rsid w:val="00E4082B"/>
    <w:rsid w:val="00E40B22"/>
    <w:rsid w:val="00E41A96"/>
    <w:rsid w:val="00E43447"/>
    <w:rsid w:val="00E43C1B"/>
    <w:rsid w:val="00E43D9C"/>
    <w:rsid w:val="00E46D56"/>
    <w:rsid w:val="00E47232"/>
    <w:rsid w:val="00E47D65"/>
    <w:rsid w:val="00E501E2"/>
    <w:rsid w:val="00E50795"/>
    <w:rsid w:val="00E511D6"/>
    <w:rsid w:val="00E51E16"/>
    <w:rsid w:val="00E51FD6"/>
    <w:rsid w:val="00E52234"/>
    <w:rsid w:val="00E531D8"/>
    <w:rsid w:val="00E53217"/>
    <w:rsid w:val="00E53641"/>
    <w:rsid w:val="00E53C3D"/>
    <w:rsid w:val="00E53EA8"/>
    <w:rsid w:val="00E54A5F"/>
    <w:rsid w:val="00E55982"/>
    <w:rsid w:val="00E55F71"/>
    <w:rsid w:val="00E56951"/>
    <w:rsid w:val="00E57226"/>
    <w:rsid w:val="00E57E15"/>
    <w:rsid w:val="00E6026D"/>
    <w:rsid w:val="00E6063F"/>
    <w:rsid w:val="00E60AC1"/>
    <w:rsid w:val="00E60AFF"/>
    <w:rsid w:val="00E60C44"/>
    <w:rsid w:val="00E60DBA"/>
    <w:rsid w:val="00E61147"/>
    <w:rsid w:val="00E61EB4"/>
    <w:rsid w:val="00E62CF7"/>
    <w:rsid w:val="00E64BB7"/>
    <w:rsid w:val="00E655D7"/>
    <w:rsid w:val="00E658E8"/>
    <w:rsid w:val="00E65F41"/>
    <w:rsid w:val="00E66283"/>
    <w:rsid w:val="00E6657F"/>
    <w:rsid w:val="00E66F16"/>
    <w:rsid w:val="00E67210"/>
    <w:rsid w:val="00E674D8"/>
    <w:rsid w:val="00E67680"/>
    <w:rsid w:val="00E67B0D"/>
    <w:rsid w:val="00E70183"/>
    <w:rsid w:val="00E7042C"/>
    <w:rsid w:val="00E70AE5"/>
    <w:rsid w:val="00E7117D"/>
    <w:rsid w:val="00E71693"/>
    <w:rsid w:val="00E7232F"/>
    <w:rsid w:val="00E739A0"/>
    <w:rsid w:val="00E74181"/>
    <w:rsid w:val="00E7428B"/>
    <w:rsid w:val="00E74ECD"/>
    <w:rsid w:val="00E75214"/>
    <w:rsid w:val="00E75743"/>
    <w:rsid w:val="00E75875"/>
    <w:rsid w:val="00E75C7F"/>
    <w:rsid w:val="00E75C91"/>
    <w:rsid w:val="00E7635C"/>
    <w:rsid w:val="00E76396"/>
    <w:rsid w:val="00E76D5C"/>
    <w:rsid w:val="00E7729F"/>
    <w:rsid w:val="00E77670"/>
    <w:rsid w:val="00E808C0"/>
    <w:rsid w:val="00E814A8"/>
    <w:rsid w:val="00E82CBA"/>
    <w:rsid w:val="00E83ACD"/>
    <w:rsid w:val="00E84961"/>
    <w:rsid w:val="00E85694"/>
    <w:rsid w:val="00E85709"/>
    <w:rsid w:val="00E85D32"/>
    <w:rsid w:val="00E8608A"/>
    <w:rsid w:val="00E87334"/>
    <w:rsid w:val="00E908FB"/>
    <w:rsid w:val="00E90A40"/>
    <w:rsid w:val="00E90B8D"/>
    <w:rsid w:val="00E91E64"/>
    <w:rsid w:val="00E92380"/>
    <w:rsid w:val="00E9297F"/>
    <w:rsid w:val="00E92A24"/>
    <w:rsid w:val="00E92DDB"/>
    <w:rsid w:val="00E93B07"/>
    <w:rsid w:val="00E94134"/>
    <w:rsid w:val="00E94C0C"/>
    <w:rsid w:val="00E94CD8"/>
    <w:rsid w:val="00E94FCB"/>
    <w:rsid w:val="00E9513E"/>
    <w:rsid w:val="00E9588C"/>
    <w:rsid w:val="00E960B2"/>
    <w:rsid w:val="00E96351"/>
    <w:rsid w:val="00E969B8"/>
    <w:rsid w:val="00E96B66"/>
    <w:rsid w:val="00E96D1D"/>
    <w:rsid w:val="00E97801"/>
    <w:rsid w:val="00EA0988"/>
    <w:rsid w:val="00EA0BCE"/>
    <w:rsid w:val="00EA0EA6"/>
    <w:rsid w:val="00EA1051"/>
    <w:rsid w:val="00EA1556"/>
    <w:rsid w:val="00EA31CF"/>
    <w:rsid w:val="00EA3375"/>
    <w:rsid w:val="00EA3B8D"/>
    <w:rsid w:val="00EA3FFB"/>
    <w:rsid w:val="00EA51D8"/>
    <w:rsid w:val="00EA55A6"/>
    <w:rsid w:val="00EA5CDD"/>
    <w:rsid w:val="00EA60C1"/>
    <w:rsid w:val="00EA654D"/>
    <w:rsid w:val="00EA723F"/>
    <w:rsid w:val="00EA732F"/>
    <w:rsid w:val="00EA77E8"/>
    <w:rsid w:val="00EA7E6F"/>
    <w:rsid w:val="00EB1F5E"/>
    <w:rsid w:val="00EB20D0"/>
    <w:rsid w:val="00EB24F4"/>
    <w:rsid w:val="00EB3F00"/>
    <w:rsid w:val="00EB5724"/>
    <w:rsid w:val="00EB60A1"/>
    <w:rsid w:val="00EB6610"/>
    <w:rsid w:val="00EB682F"/>
    <w:rsid w:val="00EB6922"/>
    <w:rsid w:val="00EB6BB7"/>
    <w:rsid w:val="00EB773C"/>
    <w:rsid w:val="00EB7F16"/>
    <w:rsid w:val="00EC0469"/>
    <w:rsid w:val="00EC08C3"/>
    <w:rsid w:val="00EC0C23"/>
    <w:rsid w:val="00EC2B02"/>
    <w:rsid w:val="00EC38FD"/>
    <w:rsid w:val="00EC41D6"/>
    <w:rsid w:val="00EC43FC"/>
    <w:rsid w:val="00EC44F9"/>
    <w:rsid w:val="00EC4FD9"/>
    <w:rsid w:val="00EC54E5"/>
    <w:rsid w:val="00EC5CA3"/>
    <w:rsid w:val="00EC5CD4"/>
    <w:rsid w:val="00EC60BB"/>
    <w:rsid w:val="00EC6454"/>
    <w:rsid w:val="00EC678A"/>
    <w:rsid w:val="00EC6C73"/>
    <w:rsid w:val="00EC7010"/>
    <w:rsid w:val="00EC716D"/>
    <w:rsid w:val="00ED0B76"/>
    <w:rsid w:val="00ED13FA"/>
    <w:rsid w:val="00ED2643"/>
    <w:rsid w:val="00ED270A"/>
    <w:rsid w:val="00ED2BEB"/>
    <w:rsid w:val="00ED2C6C"/>
    <w:rsid w:val="00ED2E8E"/>
    <w:rsid w:val="00ED3989"/>
    <w:rsid w:val="00ED45B0"/>
    <w:rsid w:val="00ED4E5D"/>
    <w:rsid w:val="00ED511F"/>
    <w:rsid w:val="00ED516E"/>
    <w:rsid w:val="00ED5959"/>
    <w:rsid w:val="00ED64C3"/>
    <w:rsid w:val="00ED66DD"/>
    <w:rsid w:val="00ED6AA7"/>
    <w:rsid w:val="00ED6B07"/>
    <w:rsid w:val="00ED726A"/>
    <w:rsid w:val="00ED743C"/>
    <w:rsid w:val="00ED7FE0"/>
    <w:rsid w:val="00EE0022"/>
    <w:rsid w:val="00EE08DA"/>
    <w:rsid w:val="00EE39B4"/>
    <w:rsid w:val="00EE45A7"/>
    <w:rsid w:val="00EE566A"/>
    <w:rsid w:val="00EE6D06"/>
    <w:rsid w:val="00EE77FC"/>
    <w:rsid w:val="00EF1B39"/>
    <w:rsid w:val="00EF2A11"/>
    <w:rsid w:val="00EF2B20"/>
    <w:rsid w:val="00EF2D0D"/>
    <w:rsid w:val="00EF36C3"/>
    <w:rsid w:val="00EF447C"/>
    <w:rsid w:val="00EF4536"/>
    <w:rsid w:val="00EF5000"/>
    <w:rsid w:val="00EF563D"/>
    <w:rsid w:val="00EF58D7"/>
    <w:rsid w:val="00EF590B"/>
    <w:rsid w:val="00EF62F1"/>
    <w:rsid w:val="00EF63CD"/>
    <w:rsid w:val="00EF64C1"/>
    <w:rsid w:val="00EF711D"/>
    <w:rsid w:val="00EF79F0"/>
    <w:rsid w:val="00EF7B9C"/>
    <w:rsid w:val="00EF7D9A"/>
    <w:rsid w:val="00EF7F68"/>
    <w:rsid w:val="00F00088"/>
    <w:rsid w:val="00F002FC"/>
    <w:rsid w:val="00F0058C"/>
    <w:rsid w:val="00F0074B"/>
    <w:rsid w:val="00F02428"/>
    <w:rsid w:val="00F026B5"/>
    <w:rsid w:val="00F03489"/>
    <w:rsid w:val="00F03AF3"/>
    <w:rsid w:val="00F03B7F"/>
    <w:rsid w:val="00F04CB7"/>
    <w:rsid w:val="00F051F3"/>
    <w:rsid w:val="00F052C2"/>
    <w:rsid w:val="00F056C0"/>
    <w:rsid w:val="00F0595F"/>
    <w:rsid w:val="00F0634C"/>
    <w:rsid w:val="00F0652F"/>
    <w:rsid w:val="00F073D7"/>
    <w:rsid w:val="00F07409"/>
    <w:rsid w:val="00F077B3"/>
    <w:rsid w:val="00F07B35"/>
    <w:rsid w:val="00F10A07"/>
    <w:rsid w:val="00F11388"/>
    <w:rsid w:val="00F11914"/>
    <w:rsid w:val="00F11918"/>
    <w:rsid w:val="00F12800"/>
    <w:rsid w:val="00F132B8"/>
    <w:rsid w:val="00F13557"/>
    <w:rsid w:val="00F14635"/>
    <w:rsid w:val="00F14915"/>
    <w:rsid w:val="00F17E97"/>
    <w:rsid w:val="00F2067E"/>
    <w:rsid w:val="00F21030"/>
    <w:rsid w:val="00F216C2"/>
    <w:rsid w:val="00F224C9"/>
    <w:rsid w:val="00F23801"/>
    <w:rsid w:val="00F23B40"/>
    <w:rsid w:val="00F260BE"/>
    <w:rsid w:val="00F26EED"/>
    <w:rsid w:val="00F277E9"/>
    <w:rsid w:val="00F3061C"/>
    <w:rsid w:val="00F31312"/>
    <w:rsid w:val="00F33C6B"/>
    <w:rsid w:val="00F33DDC"/>
    <w:rsid w:val="00F341F7"/>
    <w:rsid w:val="00F3437C"/>
    <w:rsid w:val="00F3449F"/>
    <w:rsid w:val="00F34BB7"/>
    <w:rsid w:val="00F35114"/>
    <w:rsid w:val="00F354A2"/>
    <w:rsid w:val="00F35548"/>
    <w:rsid w:val="00F355EE"/>
    <w:rsid w:val="00F357C4"/>
    <w:rsid w:val="00F36885"/>
    <w:rsid w:val="00F36CAD"/>
    <w:rsid w:val="00F36D66"/>
    <w:rsid w:val="00F40D81"/>
    <w:rsid w:val="00F40FB0"/>
    <w:rsid w:val="00F41C0D"/>
    <w:rsid w:val="00F41E46"/>
    <w:rsid w:val="00F420EA"/>
    <w:rsid w:val="00F42143"/>
    <w:rsid w:val="00F42514"/>
    <w:rsid w:val="00F43EB5"/>
    <w:rsid w:val="00F44615"/>
    <w:rsid w:val="00F446B9"/>
    <w:rsid w:val="00F447BE"/>
    <w:rsid w:val="00F45A32"/>
    <w:rsid w:val="00F45AEF"/>
    <w:rsid w:val="00F45C25"/>
    <w:rsid w:val="00F461C0"/>
    <w:rsid w:val="00F466E2"/>
    <w:rsid w:val="00F46A5B"/>
    <w:rsid w:val="00F46AC2"/>
    <w:rsid w:val="00F47BF0"/>
    <w:rsid w:val="00F47E43"/>
    <w:rsid w:val="00F502E6"/>
    <w:rsid w:val="00F51FCA"/>
    <w:rsid w:val="00F523BB"/>
    <w:rsid w:val="00F526A1"/>
    <w:rsid w:val="00F5676C"/>
    <w:rsid w:val="00F56C12"/>
    <w:rsid w:val="00F57445"/>
    <w:rsid w:val="00F5789B"/>
    <w:rsid w:val="00F61EA1"/>
    <w:rsid w:val="00F62725"/>
    <w:rsid w:val="00F628FF"/>
    <w:rsid w:val="00F62B47"/>
    <w:rsid w:val="00F62B62"/>
    <w:rsid w:val="00F62FBD"/>
    <w:rsid w:val="00F63D82"/>
    <w:rsid w:val="00F664B0"/>
    <w:rsid w:val="00F66B56"/>
    <w:rsid w:val="00F66BDB"/>
    <w:rsid w:val="00F6701C"/>
    <w:rsid w:val="00F67A1F"/>
    <w:rsid w:val="00F67BFF"/>
    <w:rsid w:val="00F705D5"/>
    <w:rsid w:val="00F7300F"/>
    <w:rsid w:val="00F73520"/>
    <w:rsid w:val="00F742E0"/>
    <w:rsid w:val="00F74389"/>
    <w:rsid w:val="00F74C49"/>
    <w:rsid w:val="00F7558D"/>
    <w:rsid w:val="00F808F3"/>
    <w:rsid w:val="00F80D27"/>
    <w:rsid w:val="00F81BDA"/>
    <w:rsid w:val="00F81CAB"/>
    <w:rsid w:val="00F81FAF"/>
    <w:rsid w:val="00F82E87"/>
    <w:rsid w:val="00F83078"/>
    <w:rsid w:val="00F83A3D"/>
    <w:rsid w:val="00F83A84"/>
    <w:rsid w:val="00F83C64"/>
    <w:rsid w:val="00F8447E"/>
    <w:rsid w:val="00F8474C"/>
    <w:rsid w:val="00F849D3"/>
    <w:rsid w:val="00F852E1"/>
    <w:rsid w:val="00F85484"/>
    <w:rsid w:val="00F85EB7"/>
    <w:rsid w:val="00F86E3F"/>
    <w:rsid w:val="00F870A4"/>
    <w:rsid w:val="00F8795D"/>
    <w:rsid w:val="00F87A0A"/>
    <w:rsid w:val="00F910C7"/>
    <w:rsid w:val="00F91C83"/>
    <w:rsid w:val="00F91D5F"/>
    <w:rsid w:val="00F9264F"/>
    <w:rsid w:val="00F928FF"/>
    <w:rsid w:val="00F92FAE"/>
    <w:rsid w:val="00F93062"/>
    <w:rsid w:val="00F93A6B"/>
    <w:rsid w:val="00F940E2"/>
    <w:rsid w:val="00F9444A"/>
    <w:rsid w:val="00F95810"/>
    <w:rsid w:val="00F9669C"/>
    <w:rsid w:val="00F96F6F"/>
    <w:rsid w:val="00F97B60"/>
    <w:rsid w:val="00FA0136"/>
    <w:rsid w:val="00FA28C6"/>
    <w:rsid w:val="00FA2FE1"/>
    <w:rsid w:val="00FA3B01"/>
    <w:rsid w:val="00FA4F97"/>
    <w:rsid w:val="00FA54FF"/>
    <w:rsid w:val="00FA61C1"/>
    <w:rsid w:val="00FA69B4"/>
    <w:rsid w:val="00FA76EC"/>
    <w:rsid w:val="00FB14B0"/>
    <w:rsid w:val="00FB1FC4"/>
    <w:rsid w:val="00FB2457"/>
    <w:rsid w:val="00FB315F"/>
    <w:rsid w:val="00FB325E"/>
    <w:rsid w:val="00FB3433"/>
    <w:rsid w:val="00FB3C57"/>
    <w:rsid w:val="00FB3F11"/>
    <w:rsid w:val="00FB4161"/>
    <w:rsid w:val="00FB514A"/>
    <w:rsid w:val="00FB5EB9"/>
    <w:rsid w:val="00FB6008"/>
    <w:rsid w:val="00FB6826"/>
    <w:rsid w:val="00FB6994"/>
    <w:rsid w:val="00FB6BDE"/>
    <w:rsid w:val="00FB6E5B"/>
    <w:rsid w:val="00FB6FEC"/>
    <w:rsid w:val="00FB7C79"/>
    <w:rsid w:val="00FC064B"/>
    <w:rsid w:val="00FC0785"/>
    <w:rsid w:val="00FC0FBA"/>
    <w:rsid w:val="00FC12AF"/>
    <w:rsid w:val="00FC16BE"/>
    <w:rsid w:val="00FC177A"/>
    <w:rsid w:val="00FC1B14"/>
    <w:rsid w:val="00FC1B1B"/>
    <w:rsid w:val="00FC1B91"/>
    <w:rsid w:val="00FC1F37"/>
    <w:rsid w:val="00FC3788"/>
    <w:rsid w:val="00FC4F09"/>
    <w:rsid w:val="00FC5357"/>
    <w:rsid w:val="00FC5885"/>
    <w:rsid w:val="00FC5AF7"/>
    <w:rsid w:val="00FC5E67"/>
    <w:rsid w:val="00FC6C14"/>
    <w:rsid w:val="00FC785C"/>
    <w:rsid w:val="00FC7C67"/>
    <w:rsid w:val="00FC7D60"/>
    <w:rsid w:val="00FD0328"/>
    <w:rsid w:val="00FD156B"/>
    <w:rsid w:val="00FD300F"/>
    <w:rsid w:val="00FD34BB"/>
    <w:rsid w:val="00FD3AAE"/>
    <w:rsid w:val="00FD3E1F"/>
    <w:rsid w:val="00FD44FF"/>
    <w:rsid w:val="00FD4728"/>
    <w:rsid w:val="00FD4D09"/>
    <w:rsid w:val="00FD4DEB"/>
    <w:rsid w:val="00FD583E"/>
    <w:rsid w:val="00FD5DC1"/>
    <w:rsid w:val="00FD622F"/>
    <w:rsid w:val="00FD6539"/>
    <w:rsid w:val="00FD6D62"/>
    <w:rsid w:val="00FD711A"/>
    <w:rsid w:val="00FD714A"/>
    <w:rsid w:val="00FD788E"/>
    <w:rsid w:val="00FD7A0A"/>
    <w:rsid w:val="00FE0D79"/>
    <w:rsid w:val="00FE16CE"/>
    <w:rsid w:val="00FE1B04"/>
    <w:rsid w:val="00FE366D"/>
    <w:rsid w:val="00FE3817"/>
    <w:rsid w:val="00FE3C91"/>
    <w:rsid w:val="00FE3FF0"/>
    <w:rsid w:val="00FE3FFC"/>
    <w:rsid w:val="00FE4883"/>
    <w:rsid w:val="00FE5137"/>
    <w:rsid w:val="00FE669F"/>
    <w:rsid w:val="00FF0439"/>
    <w:rsid w:val="00FF0672"/>
    <w:rsid w:val="00FF1634"/>
    <w:rsid w:val="00FF314D"/>
    <w:rsid w:val="00FF3EBF"/>
    <w:rsid w:val="00FF4338"/>
    <w:rsid w:val="00FF4376"/>
    <w:rsid w:val="00FF43C5"/>
    <w:rsid w:val="00FF5092"/>
    <w:rsid w:val="00FF532F"/>
    <w:rsid w:val="00FF6325"/>
    <w:rsid w:val="00FF7A80"/>
    <w:rsid w:val="00FF7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C7B280A"/>
  <w15:chartTrackingRefBased/>
  <w15:docId w15:val="{D89EA718-28C8-4301-BCA5-6D37A2D22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53B0"/>
    <w:rPr>
      <w:rFonts w:ascii=".VnTime" w:hAnsi=".VnTime"/>
      <w:sz w:val="28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napToGrid w:val="0"/>
      <w:color w:val="000000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  <w:bCs/>
      <w:i/>
      <w:iCs/>
      <w:szCs w:val="24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5">
    <w:name w:val="heading 5"/>
    <w:basedOn w:val="Normal"/>
    <w:next w:val="Normal"/>
    <w:qFormat/>
    <w:rsid w:val="0067113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link w:val="CharCharCharChar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CharCharCharChar">
    <w:name w:val=" Char Char Char Char"/>
    <w:basedOn w:val="Normal"/>
    <w:link w:val="DefaultParagraphFont"/>
    <w:rsid w:val="00DD04F1"/>
    <w:pPr>
      <w:pageBreakBefore/>
      <w:spacing w:before="100" w:beforeAutospacing="1" w:after="100" w:afterAutospacing="1"/>
      <w:jc w:val="both"/>
    </w:pPr>
    <w:rPr>
      <w:rFonts w:ascii="Tahoma" w:hAnsi="Tahoma"/>
      <w:sz w:val="20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pPr>
      <w:jc w:val="both"/>
    </w:pPr>
  </w:style>
  <w:style w:type="paragraph" w:styleId="BodyText2">
    <w:name w:val="Body Text 2"/>
    <w:basedOn w:val="Normal"/>
    <w:pPr>
      <w:ind w:right="113"/>
      <w:jc w:val="both"/>
    </w:pPr>
  </w:style>
  <w:style w:type="paragraph" w:styleId="BodyTextIndent">
    <w:name w:val="Body Text Indent"/>
    <w:basedOn w:val="Normal"/>
    <w:pPr>
      <w:tabs>
        <w:tab w:val="left" w:pos="0"/>
      </w:tabs>
      <w:ind w:firstLine="426"/>
      <w:jc w:val="both"/>
    </w:pPr>
  </w:style>
  <w:style w:type="paragraph" w:styleId="BodyTextIndent2">
    <w:name w:val="Body Text Indent 2"/>
    <w:basedOn w:val="Normal"/>
    <w:pPr>
      <w:spacing w:beforeLines="60" w:before="144"/>
      <w:ind w:firstLine="426"/>
      <w:jc w:val="both"/>
    </w:pPr>
    <w:rPr>
      <w:color w:val="000000"/>
    </w:rPr>
  </w:style>
  <w:style w:type="paragraph" w:styleId="Header">
    <w:name w:val="header"/>
    <w:basedOn w:val="Normal"/>
    <w:link w:val="HeaderChar"/>
    <w:uiPriority w:val="99"/>
    <w:rsid w:val="00D2527B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1739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0">
    <w:name w:val="Char Char Char Char"/>
    <w:basedOn w:val="Normal"/>
    <w:rsid w:val="000D7EEE"/>
    <w:pPr>
      <w:pageBreakBefore/>
      <w:spacing w:before="100" w:beforeAutospacing="1" w:after="100" w:afterAutospacing="1"/>
      <w:jc w:val="both"/>
    </w:pPr>
    <w:rPr>
      <w:rFonts w:ascii="Tahoma" w:hAnsi="Tahoma" w:cs="Tahoma"/>
      <w:sz w:val="20"/>
    </w:rPr>
  </w:style>
  <w:style w:type="paragraph" w:styleId="Title">
    <w:name w:val="Title"/>
    <w:basedOn w:val="Normal"/>
    <w:qFormat/>
    <w:rsid w:val="001546A6"/>
    <w:pPr>
      <w:jc w:val="center"/>
    </w:pPr>
    <w:rPr>
      <w:rFonts w:ascii=".VnTimeH" w:hAnsi=".VnTimeH"/>
      <w:b/>
    </w:rPr>
  </w:style>
  <w:style w:type="character" w:customStyle="1" w:styleId="HeaderChar">
    <w:name w:val="Header Char"/>
    <w:link w:val="Header"/>
    <w:uiPriority w:val="99"/>
    <w:rsid w:val="00EA3FFB"/>
    <w:rPr>
      <w:rFonts w:ascii=".VnTime" w:hAnsi=".VnTime"/>
      <w:sz w:val="28"/>
    </w:rPr>
  </w:style>
  <w:style w:type="paragraph" w:styleId="BalloonText">
    <w:name w:val="Balloon Text"/>
    <w:basedOn w:val="Normal"/>
    <w:link w:val="BalloonTextChar"/>
    <w:rsid w:val="0061566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61566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rsid w:val="00CC4528"/>
    <w:pPr>
      <w:spacing w:before="360" w:after="360"/>
      <w:ind w:left="720"/>
      <w:contextualSpacing/>
      <w:jc w:val="center"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7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1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93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1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6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4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5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6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4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1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8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4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1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2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7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6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1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7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9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7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3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1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2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8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6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6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2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7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1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4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4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4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6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7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8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4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6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5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9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7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hong\Thietke%20-%20dutoan\BCTD(thanhphong)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019571-5511-4E30-B328-07D5442A5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BCTD(thanhphong)</Template>
  <TotalTime>0</TotalTime>
  <Pages>7</Pages>
  <Words>2364</Words>
  <Characters>13477</Characters>
  <Application>Microsoft Office Word</Application>
  <DocSecurity>0</DocSecurity>
  <Lines>112</Lines>
  <Paragraphs>31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Tiêu đề</vt:lpstr>
      </vt:variant>
      <vt:variant>
        <vt:i4>1</vt:i4>
      </vt:variant>
    </vt:vector>
  </HeadingPairs>
  <TitlesOfParts>
    <vt:vector size="2" baseType="lpstr">
      <vt:lpstr>bé néi vô </vt:lpstr>
      <vt:lpstr>bé néi vô </vt:lpstr>
    </vt:vector>
  </TitlesOfParts>
  <Company> </Company>
  <LinksUpToDate>false</LinksUpToDate>
  <CharactersWithSpaces>15810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bé néi vô</dc:title>
  <dc:subject/>
  <dc:creator>VNN.R9</dc:creator>
  <cp:keywords>FoxChit SOFTWARE SOLUTIONS</cp:keywords>
  <dc:description/>
  <cp:lastModifiedBy>admin</cp:lastModifiedBy>
  <cp:revision>2</cp:revision>
  <cp:lastPrinted>2026-01-26T09:01:00Z</cp:lastPrinted>
  <dcterms:created xsi:type="dcterms:W3CDTF">2026-03-20T09:02:00Z</dcterms:created>
  <dcterms:modified xsi:type="dcterms:W3CDTF">2026-03-20T09:02:00Z</dcterms:modified>
</cp:coreProperties>
</file>